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5D812" w14:textId="77777777" w:rsidR="007267AD" w:rsidRDefault="00367C6B" w:rsidP="00AF00CE">
      <w:pPr>
        <w:jc w:val="center"/>
        <w:rPr>
          <w:b/>
          <w:bCs/>
          <w:sz w:val="40"/>
          <w:szCs w:val="40"/>
        </w:rPr>
      </w:pPr>
      <w:r w:rsidRPr="00DE7E61">
        <w:rPr>
          <w:b/>
          <w:bCs/>
          <w:sz w:val="40"/>
          <w:szCs w:val="40"/>
        </w:rPr>
        <w:t>AANMELDFORMULIER</w:t>
      </w:r>
      <w:r w:rsidR="007267AD">
        <w:rPr>
          <w:b/>
          <w:bCs/>
          <w:sz w:val="40"/>
          <w:szCs w:val="40"/>
        </w:rPr>
        <w:t xml:space="preserve"> </w:t>
      </w:r>
    </w:p>
    <w:p w14:paraId="2FC445A3" w14:textId="1F2DCB1C" w:rsidR="00367C6B" w:rsidRPr="007267AD" w:rsidRDefault="00BA0FDF" w:rsidP="00AF00C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</w:t>
      </w:r>
      <w:r w:rsidR="007267AD" w:rsidRPr="007267AD">
        <w:rPr>
          <w:b/>
          <w:bCs/>
          <w:sz w:val="32"/>
          <w:szCs w:val="32"/>
        </w:rPr>
        <w:t>.b.v. contract Beveiligingsbranche 2024</w:t>
      </w:r>
    </w:p>
    <w:p w14:paraId="70F29350" w14:textId="77777777" w:rsidR="00D870FF" w:rsidRPr="00DE7E61" w:rsidRDefault="00D870FF" w:rsidP="00AF00CE">
      <w:pPr>
        <w:jc w:val="center"/>
        <w:rPr>
          <w:b/>
          <w:bCs/>
          <w:sz w:val="40"/>
          <w:szCs w:val="40"/>
        </w:rPr>
      </w:pPr>
    </w:p>
    <w:p w14:paraId="17B04540" w14:textId="306C3172" w:rsidR="00367C6B" w:rsidRDefault="00FF469C" w:rsidP="00367C6B">
      <w:pPr>
        <w:rPr>
          <w:sz w:val="22"/>
          <w:szCs w:val="22"/>
        </w:rPr>
      </w:pPr>
      <w:r>
        <w:rPr>
          <w:sz w:val="22"/>
          <w:szCs w:val="22"/>
        </w:rPr>
        <w:t xml:space="preserve">Datum van aanmelding: </w:t>
      </w:r>
      <w:r w:rsidR="00527D50" w:rsidRPr="00C11501">
        <w:rPr>
          <w:color w:val="FF0000"/>
          <w:w w:val="105"/>
          <w:sz w:val="22"/>
          <w:szCs w:val="22"/>
        </w:rPr>
        <w:t>*</w:t>
      </w:r>
      <w:r>
        <w:rPr>
          <w:sz w:val="22"/>
          <w:szCs w:val="22"/>
        </w:rPr>
        <w:tab/>
      </w:r>
      <w:r w:rsidRPr="00C11501">
        <w:rPr>
          <w:w w:val="105"/>
          <w:sz w:val="22"/>
          <w:szCs w:val="22"/>
        </w:rPr>
        <w:tab/>
      </w:r>
      <w:sdt>
        <w:sdtPr>
          <w:rPr>
            <w:w w:val="105"/>
            <w:sz w:val="22"/>
            <w:szCs w:val="22"/>
          </w:rPr>
          <w:id w:val="-1074969708"/>
          <w:placeholder>
            <w:docPart w:val="8F9CAACE827A4D9EB69F81C103A02422"/>
          </w:placeholder>
          <w:showingPlcHdr/>
          <w15:color w:val="E85363"/>
          <w:text/>
        </w:sdtPr>
        <w:sdtContent>
          <w:r w:rsidRPr="0098516F">
            <w:rPr>
              <w:rStyle w:val="Tekstvantijdelijkeaanduiding"/>
              <w:rFonts w:eastAsiaTheme="minorHAnsi"/>
              <w:color w:val="005F73"/>
              <w:sz w:val="22"/>
              <w:szCs w:val="22"/>
            </w:rPr>
            <w:t>Klik of tik om datum in te voeren.</w:t>
          </w:r>
        </w:sdtContent>
      </w:sdt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9F0002E" w14:textId="77777777" w:rsidR="0098516F" w:rsidRDefault="0098516F" w:rsidP="0098516F">
      <w:pPr>
        <w:rPr>
          <w:sz w:val="22"/>
          <w:szCs w:val="22"/>
        </w:rPr>
      </w:pPr>
    </w:p>
    <w:p w14:paraId="3A3A2854" w14:textId="77777777" w:rsidR="00224F40" w:rsidRDefault="0098516F" w:rsidP="0098516F">
      <w:pPr>
        <w:rPr>
          <w:sz w:val="22"/>
          <w:szCs w:val="22"/>
        </w:rPr>
      </w:pPr>
      <w:r w:rsidRPr="0098516F">
        <w:rPr>
          <w:sz w:val="22"/>
          <w:szCs w:val="22"/>
        </w:rPr>
        <w:t>Is er</w:t>
      </w:r>
      <w:r>
        <w:rPr>
          <w:sz w:val="22"/>
          <w:szCs w:val="22"/>
        </w:rPr>
        <w:t>,</w:t>
      </w:r>
      <w:r w:rsidRPr="0098516F">
        <w:rPr>
          <w:sz w:val="22"/>
          <w:szCs w:val="22"/>
        </w:rPr>
        <w:t xml:space="preserve"> voorafgaand aan deze aanmelding</w:t>
      </w:r>
      <w:r>
        <w:rPr>
          <w:sz w:val="22"/>
          <w:szCs w:val="22"/>
        </w:rPr>
        <w:t xml:space="preserve">, </w:t>
      </w:r>
      <w:r w:rsidRPr="0098516F">
        <w:rPr>
          <w:sz w:val="22"/>
          <w:szCs w:val="22"/>
        </w:rPr>
        <w:t>diagnostisch onderzoek gedaan</w:t>
      </w:r>
    </w:p>
    <w:p w14:paraId="7E1392B3" w14:textId="70638EB0" w:rsidR="0098516F" w:rsidRDefault="00224F40" w:rsidP="0098516F">
      <w:pPr>
        <w:rPr>
          <w:sz w:val="22"/>
          <w:szCs w:val="22"/>
        </w:rPr>
      </w:pPr>
      <w:r>
        <w:rPr>
          <w:sz w:val="22"/>
          <w:szCs w:val="22"/>
        </w:rPr>
        <w:t>bij: ARQ Diagnostische Centrum, Reinier van Arkel of GGZ Drenthe</w:t>
      </w:r>
      <w:r w:rsidR="0098516F" w:rsidRPr="0098516F">
        <w:rPr>
          <w:sz w:val="22"/>
          <w:szCs w:val="22"/>
        </w:rPr>
        <w:t xml:space="preserve">? </w:t>
      </w:r>
      <w:r>
        <w:rPr>
          <w:sz w:val="22"/>
          <w:szCs w:val="22"/>
        </w:rPr>
        <w:tab/>
      </w:r>
      <w:sdt>
        <w:sdtPr>
          <w:rPr>
            <w:rFonts w:ascii="MS Gothic" w:eastAsia="MS Gothic" w:hAnsi="MS Gothic"/>
            <w:w w:val="110"/>
            <w:sz w:val="22"/>
            <w:szCs w:val="22"/>
          </w:rPr>
          <w:id w:val="1536154412"/>
          <w15:color w:val="E8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w w:val="110"/>
              <w:sz w:val="22"/>
              <w:szCs w:val="22"/>
            </w:rPr>
            <w:t>☐</w:t>
          </w:r>
        </w:sdtContent>
      </w:sdt>
      <w:r w:rsidR="0098516F" w:rsidRPr="0098516F">
        <w:rPr>
          <w:w w:val="110"/>
          <w:sz w:val="22"/>
          <w:szCs w:val="22"/>
        </w:rPr>
        <w:t xml:space="preserve">ja </w:t>
      </w:r>
      <w:sdt>
        <w:sdtPr>
          <w:rPr>
            <w:rFonts w:ascii="MS Gothic" w:eastAsia="MS Gothic" w:hAnsi="MS Gothic"/>
            <w:w w:val="110"/>
            <w:sz w:val="22"/>
            <w:szCs w:val="22"/>
          </w:rPr>
          <w:id w:val="-1891406398"/>
          <w15:color w:val="E8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w w:val="110"/>
              <w:sz w:val="22"/>
              <w:szCs w:val="22"/>
            </w:rPr>
            <w:t>☐</w:t>
          </w:r>
        </w:sdtContent>
      </w:sdt>
      <w:r w:rsidR="0098516F" w:rsidRPr="0098516F">
        <w:rPr>
          <w:sz w:val="22"/>
          <w:szCs w:val="22"/>
        </w:rPr>
        <w:t>nee</w:t>
      </w:r>
      <w:r w:rsidR="0098516F">
        <w:rPr>
          <w:sz w:val="22"/>
          <w:szCs w:val="22"/>
        </w:rPr>
        <w:t>*</w:t>
      </w:r>
    </w:p>
    <w:p w14:paraId="5FFCD140" w14:textId="6347232F" w:rsidR="0098516F" w:rsidRPr="0098516F" w:rsidRDefault="0098516F" w:rsidP="0098516F">
      <w:pPr>
        <w:rPr>
          <w:sz w:val="22"/>
          <w:szCs w:val="22"/>
        </w:rPr>
      </w:pPr>
      <w:r>
        <w:rPr>
          <w:sz w:val="22"/>
          <w:szCs w:val="22"/>
        </w:rPr>
        <w:t>*</w:t>
      </w:r>
      <w:r w:rsidRPr="0098516F">
        <w:rPr>
          <w:sz w:val="16"/>
          <w:szCs w:val="16"/>
        </w:rPr>
        <w:t>wanneer</w:t>
      </w:r>
      <w:r>
        <w:rPr>
          <w:sz w:val="16"/>
          <w:szCs w:val="16"/>
        </w:rPr>
        <w:t xml:space="preserve"> hier</w:t>
      </w:r>
      <w:r w:rsidRPr="0098516F">
        <w:rPr>
          <w:sz w:val="16"/>
          <w:szCs w:val="16"/>
        </w:rPr>
        <w:t xml:space="preserve"> </w:t>
      </w:r>
      <w:r w:rsidRPr="0098516F">
        <w:rPr>
          <w:b/>
          <w:bCs/>
          <w:sz w:val="16"/>
          <w:szCs w:val="16"/>
        </w:rPr>
        <w:t>ja</w:t>
      </w:r>
      <w:r>
        <w:rPr>
          <w:sz w:val="16"/>
          <w:szCs w:val="16"/>
        </w:rPr>
        <w:t xml:space="preserve">, </w:t>
      </w:r>
      <w:r w:rsidRPr="0098516F">
        <w:rPr>
          <w:sz w:val="16"/>
          <w:szCs w:val="16"/>
        </w:rPr>
        <w:t xml:space="preserve">dan </w:t>
      </w:r>
      <w:r w:rsidRPr="0098516F">
        <w:rPr>
          <w:sz w:val="16"/>
          <w:szCs w:val="16"/>
          <w:u w:val="single"/>
        </w:rPr>
        <w:t>met toestemming medewerker</w:t>
      </w:r>
      <w:r w:rsidRPr="0098516F">
        <w:rPr>
          <w:sz w:val="16"/>
          <w:szCs w:val="16"/>
        </w:rPr>
        <w:t xml:space="preserve"> het onderzoek </w:t>
      </w:r>
      <w:r>
        <w:rPr>
          <w:sz w:val="16"/>
          <w:szCs w:val="16"/>
        </w:rPr>
        <w:t xml:space="preserve">a.u.b. </w:t>
      </w:r>
      <w:r w:rsidRPr="0098516F">
        <w:rPr>
          <w:sz w:val="16"/>
          <w:szCs w:val="16"/>
        </w:rPr>
        <w:t>meesturen met deze aanmelding</w:t>
      </w:r>
    </w:p>
    <w:p w14:paraId="5BD5AABB" w14:textId="77777777" w:rsidR="00FF469C" w:rsidRPr="0098516F" w:rsidRDefault="00FF469C" w:rsidP="00367C6B">
      <w:pPr>
        <w:rPr>
          <w:sz w:val="22"/>
          <w:szCs w:val="22"/>
        </w:rPr>
      </w:pPr>
    </w:p>
    <w:p w14:paraId="26FB1478" w14:textId="6CD2ECDD" w:rsidR="007E354F" w:rsidRPr="00DE7E61" w:rsidRDefault="00367C6B" w:rsidP="00367C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CLIENTGEGEVENS</w:t>
      </w:r>
    </w:p>
    <w:p w14:paraId="43CCEF2C" w14:textId="151B08C0" w:rsidR="000143E3" w:rsidRPr="000143E3" w:rsidRDefault="00000000" w:rsidP="00EE6807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sdt>
        <w:sdtPr>
          <w:rPr>
            <w:rFonts w:ascii="Arial" w:eastAsia="MS Gothic" w:hAnsi="Arial" w:cs="Arial"/>
            <w:w w:val="110"/>
            <w:lang w:val="nl-NL"/>
          </w:rPr>
          <w:id w:val="647941002"/>
          <w15:color w:val="E8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0407">
            <w:rPr>
              <w:rFonts w:ascii="MS Gothic" w:eastAsia="MS Gothic" w:hAnsi="MS Gothic" w:cs="Arial" w:hint="eastAsia"/>
              <w:w w:val="110"/>
              <w:lang w:val="nl-NL"/>
            </w:rPr>
            <w:t>☐</w:t>
          </w:r>
        </w:sdtContent>
      </w:sdt>
      <w:r w:rsidR="00310407" w:rsidRPr="00310407">
        <w:rPr>
          <w:rFonts w:ascii="Arial" w:hAnsi="Arial" w:cs="Arial"/>
          <w:noProof/>
          <w:lang w:val="nl-NL"/>
        </w:rPr>
        <w:t xml:space="preserve"> </w:t>
      </w:r>
      <w:r w:rsidR="00310407">
        <w:rPr>
          <w:rFonts w:ascii="Arial" w:hAnsi="Arial" w:cs="Arial"/>
          <w:noProof/>
          <w:lang w:val="nl-NL"/>
        </w:rPr>
        <w:t>D</w:t>
      </w:r>
      <w:r w:rsidR="00310407" w:rsidRPr="00310407">
        <w:rPr>
          <w:rFonts w:ascii="Arial" w:hAnsi="Arial" w:cs="Arial"/>
          <w:noProof/>
          <w:lang w:val="nl-NL"/>
        </w:rPr>
        <w:t xml:space="preserve">e heer  </w:t>
      </w:r>
      <w:sdt>
        <w:sdtPr>
          <w:rPr>
            <w:rFonts w:ascii="Arial" w:eastAsia="MS Gothic" w:hAnsi="Arial" w:cs="Arial"/>
            <w:w w:val="110"/>
            <w:lang w:val="nl-NL"/>
          </w:rPr>
          <w:id w:val="395095748"/>
          <w15:color w:val="E8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0407">
            <w:rPr>
              <w:rFonts w:ascii="MS Gothic" w:eastAsia="MS Gothic" w:hAnsi="MS Gothic" w:cs="Arial" w:hint="eastAsia"/>
              <w:w w:val="110"/>
              <w:lang w:val="nl-NL"/>
            </w:rPr>
            <w:t>☐</w:t>
          </w:r>
        </w:sdtContent>
      </w:sdt>
      <w:r w:rsidR="00310407">
        <w:rPr>
          <w:rFonts w:ascii="Arial" w:eastAsia="MS Gothic" w:hAnsi="Arial" w:cs="Arial"/>
          <w:w w:val="110"/>
          <w:lang w:val="nl-NL"/>
        </w:rPr>
        <w:t xml:space="preserve"> Mevrouw </w:t>
      </w:r>
      <w:r w:rsidR="00310407" w:rsidRPr="00310407">
        <w:rPr>
          <w:rFonts w:ascii="Arial" w:hAnsi="Arial" w:cs="Arial"/>
          <w:noProof/>
          <w:lang w:val="nl-NL"/>
        </w:rPr>
        <w:t xml:space="preserve"> </w:t>
      </w:r>
      <w:sdt>
        <w:sdtPr>
          <w:rPr>
            <w:rFonts w:ascii="Arial" w:eastAsia="MS Gothic" w:hAnsi="Arial" w:cs="Arial"/>
            <w:w w:val="110"/>
            <w:lang w:val="nl-NL"/>
          </w:rPr>
          <w:id w:val="376670690"/>
          <w15:color w:val="E8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628B">
            <w:rPr>
              <w:rFonts w:ascii="MS Gothic" w:eastAsia="MS Gothic" w:hAnsi="MS Gothic" w:cs="Arial" w:hint="eastAsia"/>
              <w:w w:val="110"/>
              <w:lang w:val="nl-NL"/>
            </w:rPr>
            <w:t>☐</w:t>
          </w:r>
        </w:sdtContent>
      </w:sdt>
      <w:r w:rsidR="00367C6B" w:rsidRPr="000143E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7F19FBE6" wp14:editId="22E19587">
                <wp:simplePos x="0" y="0"/>
                <wp:positionH relativeFrom="page">
                  <wp:posOffset>847090</wp:posOffset>
                </wp:positionH>
                <wp:positionV relativeFrom="paragraph">
                  <wp:posOffset>15875</wp:posOffset>
                </wp:positionV>
                <wp:extent cx="5819775" cy="0"/>
                <wp:effectExtent l="0" t="0" r="0" b="0"/>
                <wp:wrapTopAndBottom/>
                <wp:docPr id="114" name="Rechte verbindingslijn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F2019" id="Rechte verbindingslijn 114" o:spid="_x0000_s1026" style="position:absolute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7pt,1.25pt" to="524.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" strokeweight="1.44pt">
                <w10:wrap type="topAndBottom" anchorx="page"/>
              </v:line>
            </w:pict>
          </mc:Fallback>
        </mc:AlternateContent>
      </w:r>
      <w:r w:rsidR="001E0053">
        <w:rPr>
          <w:rFonts w:ascii="Arial" w:eastAsia="MS Gothic" w:hAnsi="Arial" w:cs="Arial"/>
          <w:w w:val="110"/>
          <w:lang w:val="nl-NL"/>
        </w:rPr>
        <w:t>Geen aanspreekvorm gewenst</w:t>
      </w:r>
      <w:r w:rsidR="000143E3" w:rsidRPr="000143E3">
        <w:rPr>
          <w:rFonts w:ascii="Arial" w:hAnsi="Arial" w:cs="Arial"/>
          <w:w w:val="105"/>
          <w:lang w:val="nl-NL"/>
        </w:rPr>
        <w:tab/>
      </w:r>
      <w:r w:rsidR="000143E3" w:rsidRPr="000143E3">
        <w:rPr>
          <w:rFonts w:ascii="Arial" w:hAnsi="Arial" w:cs="Arial"/>
          <w:w w:val="105"/>
          <w:lang w:val="nl-NL"/>
        </w:rPr>
        <w:tab/>
      </w:r>
      <w:r w:rsidR="000143E3" w:rsidRPr="000143E3">
        <w:rPr>
          <w:rFonts w:ascii="Arial" w:hAnsi="Arial" w:cs="Arial"/>
          <w:w w:val="105"/>
          <w:lang w:val="nl-NL"/>
        </w:rPr>
        <w:tab/>
      </w:r>
    </w:p>
    <w:p w14:paraId="5C990DFF" w14:textId="425E32E4" w:rsidR="007D700F" w:rsidRPr="00310407" w:rsidRDefault="007D700F" w:rsidP="00310407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Naam cliënt: </w:t>
      </w:r>
      <w:r w:rsidR="004068B1">
        <w:rPr>
          <w:rFonts w:ascii="Arial" w:hAnsi="Arial" w:cs="Arial"/>
          <w:lang w:val="nl-NL"/>
        </w:rPr>
        <w:tab/>
      </w:r>
      <w:r w:rsidR="004068B1">
        <w:rPr>
          <w:rFonts w:ascii="Arial" w:hAnsi="Arial" w:cs="Arial"/>
          <w:lang w:val="nl-NL"/>
        </w:rPr>
        <w:tab/>
      </w:r>
      <w:r w:rsidR="004068B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1525440326"/>
          <w:placeholder>
            <w:docPart w:val="5AE5E84D9CD24BF0B184C4BA3A3F3BFB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4068B1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naam in te voeren.</w:t>
          </w:r>
        </w:sdtContent>
      </w:sdt>
      <w:r w:rsidR="004068B1" w:rsidRPr="000143E3">
        <w:rPr>
          <w:rStyle w:val="Stijl1"/>
          <w:rFonts w:cs="Arial"/>
          <w:color w:val="FF0000"/>
          <w:lang w:val="nl-NL"/>
        </w:rPr>
        <w:t>*</w:t>
      </w:r>
    </w:p>
    <w:p w14:paraId="112140FB" w14:textId="40321694" w:rsidR="00367C6B" w:rsidRPr="000143E3" w:rsidRDefault="00367C6B" w:rsidP="00367C6B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r w:rsidRPr="000143E3">
        <w:rPr>
          <w:rFonts w:ascii="Arial" w:hAnsi="Arial" w:cs="Arial"/>
          <w:w w:val="105"/>
          <w:lang w:val="nl-NL"/>
        </w:rPr>
        <w:t>Adres</w:t>
      </w:r>
      <w:r w:rsidRPr="000143E3">
        <w:rPr>
          <w:rFonts w:ascii="Arial" w:hAnsi="Arial" w:cs="Arial"/>
          <w:spacing w:val="11"/>
          <w:w w:val="105"/>
          <w:lang w:val="nl-NL"/>
        </w:rPr>
        <w:t xml:space="preserve"> </w:t>
      </w:r>
      <w:r w:rsidRPr="000143E3">
        <w:rPr>
          <w:rFonts w:ascii="Arial" w:hAnsi="Arial" w:cs="Arial"/>
          <w:w w:val="105"/>
          <w:lang w:val="nl-NL"/>
        </w:rPr>
        <w:t>cliënt:</w:t>
      </w:r>
      <w:r w:rsidRPr="000143E3">
        <w:rPr>
          <w:rFonts w:ascii="Arial" w:hAnsi="Arial" w:cs="Arial"/>
          <w:w w:val="105"/>
          <w:lang w:val="nl-NL"/>
        </w:rPr>
        <w:tab/>
      </w:r>
      <w:r w:rsidRPr="000143E3">
        <w:rPr>
          <w:rFonts w:ascii="Arial" w:hAnsi="Arial" w:cs="Arial"/>
          <w:w w:val="105"/>
          <w:lang w:val="nl-NL"/>
        </w:rPr>
        <w:tab/>
      </w:r>
      <w:r w:rsidRPr="000143E3">
        <w:rPr>
          <w:rFonts w:ascii="Arial" w:hAnsi="Arial" w:cs="Arial"/>
          <w:w w:val="105"/>
          <w:lang w:val="nl-NL"/>
        </w:rPr>
        <w:tab/>
      </w:r>
      <w:sdt>
        <w:sdtPr>
          <w:rPr>
            <w:rStyle w:val="Stijl1"/>
            <w:rFonts w:cs="Arial"/>
          </w:rPr>
          <w:id w:val="-1981600201"/>
          <w:placeholder>
            <w:docPart w:val="9839260B25A643478BCEF32229048077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0143E3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adres in te voeren.</w:t>
          </w:r>
        </w:sdtContent>
      </w:sdt>
      <w:r w:rsidR="000143E3" w:rsidRPr="000143E3">
        <w:rPr>
          <w:rStyle w:val="Stijl1"/>
          <w:rFonts w:cs="Arial"/>
          <w:color w:val="FF0000"/>
          <w:lang w:val="nl-NL"/>
        </w:rPr>
        <w:t>*</w:t>
      </w:r>
    </w:p>
    <w:p w14:paraId="43C6AA96" w14:textId="55E72E1D" w:rsidR="00367C6B" w:rsidRPr="000143E3" w:rsidRDefault="00367C6B" w:rsidP="00367C6B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r w:rsidRPr="000143E3">
        <w:rPr>
          <w:rFonts w:ascii="Arial" w:hAnsi="Arial" w:cs="Arial"/>
          <w:w w:val="105"/>
          <w:lang w:val="nl-NL"/>
        </w:rPr>
        <w:t xml:space="preserve">Postcode </w:t>
      </w:r>
      <w:r w:rsidRPr="000143E3">
        <w:rPr>
          <w:rFonts w:ascii="Arial" w:hAnsi="Arial" w:cs="Arial"/>
          <w:spacing w:val="2"/>
          <w:w w:val="105"/>
          <w:lang w:val="nl-NL"/>
        </w:rPr>
        <w:t xml:space="preserve"> </w:t>
      </w:r>
      <w:r w:rsidRPr="000143E3">
        <w:rPr>
          <w:rFonts w:ascii="Arial" w:hAnsi="Arial" w:cs="Arial"/>
          <w:w w:val="105"/>
          <w:lang w:val="nl-NL"/>
        </w:rPr>
        <w:t>cliënt:</w:t>
      </w:r>
      <w:r w:rsidRPr="000143E3">
        <w:rPr>
          <w:rFonts w:ascii="Arial" w:hAnsi="Arial" w:cs="Arial"/>
          <w:w w:val="105"/>
          <w:lang w:val="nl-NL"/>
        </w:rPr>
        <w:tab/>
      </w:r>
      <w:r w:rsidRPr="000143E3">
        <w:rPr>
          <w:rFonts w:ascii="Arial" w:hAnsi="Arial" w:cs="Arial"/>
          <w:w w:val="105"/>
          <w:lang w:val="nl-NL"/>
        </w:rPr>
        <w:tab/>
      </w:r>
      <w:sdt>
        <w:sdtPr>
          <w:rPr>
            <w:rStyle w:val="Stijl1"/>
            <w:rFonts w:cs="Arial"/>
          </w:rPr>
          <w:id w:val="1394006918"/>
          <w:placeholder>
            <w:docPart w:val="B3A4D0C121124E46AC8AEAE556DE9010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0143E3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postcode in te voeren.</w:t>
          </w:r>
        </w:sdtContent>
      </w:sdt>
      <w:r w:rsidR="000143E3" w:rsidRPr="000143E3">
        <w:rPr>
          <w:rStyle w:val="Stijl1"/>
          <w:rFonts w:cs="Arial"/>
          <w:color w:val="FF0000"/>
          <w:lang w:val="nl-NL"/>
        </w:rPr>
        <w:t>*</w:t>
      </w:r>
    </w:p>
    <w:p w14:paraId="378B0852" w14:textId="7E85858A" w:rsidR="00367C6B" w:rsidRPr="000143E3" w:rsidRDefault="00367C6B" w:rsidP="00367C6B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r w:rsidRPr="000143E3">
        <w:rPr>
          <w:rFonts w:ascii="Arial" w:hAnsi="Arial" w:cs="Arial"/>
          <w:w w:val="105"/>
          <w:lang w:val="nl-NL"/>
        </w:rPr>
        <w:t>Woonplaats</w:t>
      </w:r>
      <w:r w:rsidRPr="000143E3">
        <w:rPr>
          <w:rFonts w:ascii="Arial" w:hAnsi="Arial" w:cs="Arial"/>
          <w:spacing w:val="33"/>
          <w:w w:val="105"/>
          <w:lang w:val="nl-NL"/>
        </w:rPr>
        <w:t xml:space="preserve"> </w:t>
      </w:r>
      <w:r w:rsidRPr="000143E3">
        <w:rPr>
          <w:rFonts w:ascii="Arial" w:hAnsi="Arial" w:cs="Arial"/>
          <w:w w:val="105"/>
          <w:lang w:val="nl-NL"/>
        </w:rPr>
        <w:t>cliënt:</w:t>
      </w:r>
      <w:r w:rsidRPr="000143E3">
        <w:rPr>
          <w:rFonts w:ascii="Arial" w:hAnsi="Arial" w:cs="Arial"/>
          <w:w w:val="105"/>
          <w:lang w:val="nl-NL"/>
        </w:rPr>
        <w:tab/>
      </w:r>
      <w:r w:rsidRPr="000143E3">
        <w:rPr>
          <w:rFonts w:ascii="Arial" w:hAnsi="Arial" w:cs="Arial"/>
          <w:w w:val="105"/>
          <w:lang w:val="nl-NL"/>
        </w:rPr>
        <w:tab/>
      </w:r>
      <w:sdt>
        <w:sdtPr>
          <w:rPr>
            <w:rStyle w:val="Stijl1"/>
            <w:rFonts w:cs="Arial"/>
          </w:rPr>
          <w:id w:val="1322011309"/>
          <w:placeholder>
            <w:docPart w:val="09A023A44ADE463483CC92D5A071A9FE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0143E3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woonplaats in te voeren.</w:t>
          </w:r>
        </w:sdtContent>
      </w:sdt>
      <w:r w:rsidR="000143E3" w:rsidRPr="000143E3">
        <w:rPr>
          <w:rStyle w:val="Stijl1"/>
          <w:rFonts w:cs="Arial"/>
          <w:color w:val="FF0000"/>
          <w:lang w:val="nl-NL"/>
        </w:rPr>
        <w:t>*</w:t>
      </w:r>
    </w:p>
    <w:p w14:paraId="6BCB04BB" w14:textId="004513C2" w:rsidR="00367C6B" w:rsidRPr="000143E3" w:rsidRDefault="00367C6B" w:rsidP="00367C6B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r w:rsidRPr="000143E3">
        <w:rPr>
          <w:rFonts w:ascii="Arial" w:hAnsi="Arial" w:cs="Arial"/>
          <w:lang w:val="nl-NL"/>
        </w:rPr>
        <w:t>Mobiel</w:t>
      </w:r>
      <w:r w:rsidRPr="000143E3">
        <w:rPr>
          <w:rFonts w:ascii="Arial" w:hAnsi="Arial" w:cs="Arial"/>
          <w:spacing w:val="20"/>
          <w:lang w:val="nl-NL"/>
        </w:rPr>
        <w:t xml:space="preserve"> </w:t>
      </w:r>
      <w:r w:rsidRPr="000143E3">
        <w:rPr>
          <w:rFonts w:ascii="Arial" w:hAnsi="Arial" w:cs="Arial"/>
          <w:lang w:val="nl-NL"/>
        </w:rPr>
        <w:t>privé</w:t>
      </w:r>
      <w:r w:rsidRPr="000143E3">
        <w:rPr>
          <w:rFonts w:ascii="Arial" w:hAnsi="Arial" w:cs="Arial"/>
          <w:spacing w:val="20"/>
          <w:lang w:val="nl-NL"/>
        </w:rPr>
        <w:t xml:space="preserve"> </w:t>
      </w:r>
      <w:r w:rsidRPr="000143E3">
        <w:rPr>
          <w:rFonts w:ascii="Arial" w:hAnsi="Arial" w:cs="Arial"/>
          <w:lang w:val="nl-NL"/>
        </w:rPr>
        <w:t>cliënt:</w:t>
      </w:r>
      <w:r w:rsidRPr="000143E3">
        <w:rPr>
          <w:rFonts w:ascii="Arial" w:hAnsi="Arial" w:cs="Arial"/>
          <w:lang w:val="nl-NL"/>
        </w:rPr>
        <w:tab/>
      </w:r>
      <w:r w:rsidRPr="000143E3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432482908"/>
          <w:placeholder>
            <w:docPart w:val="D56D2F2E31974CE6A5ABC64714C741B5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0143E3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mobiel in te voeren.</w:t>
          </w:r>
        </w:sdtContent>
      </w:sdt>
      <w:r w:rsidR="000143E3" w:rsidRPr="000143E3">
        <w:rPr>
          <w:rStyle w:val="Stijl1"/>
          <w:rFonts w:cs="Arial"/>
          <w:color w:val="FF0000"/>
          <w:lang w:val="nl-NL"/>
        </w:rPr>
        <w:t>*</w:t>
      </w:r>
    </w:p>
    <w:p w14:paraId="66817D0E" w14:textId="510B3B43" w:rsidR="00367C6B" w:rsidRPr="000143E3" w:rsidRDefault="00367C6B" w:rsidP="00367C6B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r w:rsidRPr="000143E3">
        <w:rPr>
          <w:rFonts w:ascii="Arial" w:hAnsi="Arial" w:cs="Arial"/>
          <w:w w:val="105"/>
          <w:lang w:val="nl-NL"/>
        </w:rPr>
        <w:t>Mobiel</w:t>
      </w:r>
      <w:r w:rsidRPr="000143E3">
        <w:rPr>
          <w:rFonts w:ascii="Arial" w:hAnsi="Arial" w:cs="Arial"/>
          <w:spacing w:val="-1"/>
          <w:w w:val="105"/>
          <w:lang w:val="nl-NL"/>
        </w:rPr>
        <w:t xml:space="preserve"> </w:t>
      </w:r>
      <w:r w:rsidRPr="000143E3">
        <w:rPr>
          <w:rFonts w:ascii="Arial" w:hAnsi="Arial" w:cs="Arial"/>
          <w:w w:val="105"/>
          <w:lang w:val="nl-NL"/>
        </w:rPr>
        <w:t>werk</w:t>
      </w:r>
      <w:r w:rsidRPr="000143E3">
        <w:rPr>
          <w:rFonts w:ascii="Arial" w:hAnsi="Arial" w:cs="Arial"/>
          <w:spacing w:val="-3"/>
          <w:w w:val="105"/>
          <w:lang w:val="nl-NL"/>
        </w:rPr>
        <w:t xml:space="preserve"> </w:t>
      </w:r>
      <w:r w:rsidRPr="000143E3">
        <w:rPr>
          <w:rFonts w:ascii="Arial" w:hAnsi="Arial" w:cs="Arial"/>
          <w:w w:val="105"/>
          <w:lang w:val="nl-NL"/>
        </w:rPr>
        <w:t>cliënt:</w:t>
      </w:r>
      <w:r w:rsidRPr="000143E3">
        <w:rPr>
          <w:rFonts w:ascii="Arial" w:hAnsi="Arial" w:cs="Arial"/>
          <w:w w:val="105"/>
          <w:lang w:val="nl-NL"/>
        </w:rPr>
        <w:tab/>
      </w:r>
      <w:r w:rsidRPr="000143E3">
        <w:rPr>
          <w:rFonts w:ascii="Arial" w:hAnsi="Arial" w:cs="Arial"/>
          <w:w w:val="105"/>
          <w:lang w:val="nl-NL"/>
        </w:rPr>
        <w:tab/>
      </w:r>
      <w:sdt>
        <w:sdtPr>
          <w:rPr>
            <w:rStyle w:val="Stijl2"/>
            <w:rFonts w:cs="Arial"/>
          </w:rPr>
          <w:id w:val="1265582922"/>
          <w:placeholder>
            <w:docPart w:val="D975DFBFB7B54BDF88C2A88203F36807"/>
          </w:placeholder>
          <w15:color w:val="E85363"/>
        </w:sdtPr>
        <w:sdtContent>
          <w:sdt>
            <w:sdtPr>
              <w:rPr>
                <w:rStyle w:val="Stijl1"/>
                <w:rFonts w:cs="Arial"/>
              </w:rPr>
              <w:id w:val="-286049338"/>
              <w:placeholder>
                <w:docPart w:val="68A0848EC0E44018BEDBCA1B2D544459"/>
              </w:placeholder>
              <w:showingPlcHdr/>
              <w:text/>
            </w:sdtPr>
            <w:sdtEndPr>
              <w:rPr>
                <w:rStyle w:val="Stijl2"/>
              </w:rPr>
            </w:sdtEndPr>
            <w:sdtContent>
              <w:r w:rsidR="000143E3" w:rsidRPr="000143E3">
                <w:rPr>
                  <w:rStyle w:val="Tekstvantijdelijkeaanduiding"/>
                  <w:rFonts w:ascii="Arial" w:eastAsiaTheme="minorHAnsi" w:hAnsi="Arial" w:cs="Arial"/>
                  <w:color w:val="005F73"/>
                  <w:lang w:val="nl-NL"/>
                </w:rPr>
                <w:t>Klik of tik om mobiel in te voeren.</w:t>
              </w:r>
            </w:sdtContent>
          </w:sdt>
        </w:sdtContent>
      </w:sdt>
    </w:p>
    <w:p w14:paraId="10A77D7F" w14:textId="42124D63" w:rsidR="00367C6B" w:rsidRPr="000143E3" w:rsidRDefault="00367C6B" w:rsidP="00367C6B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r w:rsidRPr="000143E3">
        <w:rPr>
          <w:rFonts w:ascii="Arial" w:hAnsi="Arial" w:cs="Arial"/>
          <w:lang w:val="nl-NL"/>
        </w:rPr>
        <w:t>E</w:t>
      </w:r>
      <w:r w:rsidR="004B5626">
        <w:rPr>
          <w:rFonts w:ascii="Arial" w:hAnsi="Arial" w:cs="Arial"/>
          <w:lang w:val="nl-NL"/>
        </w:rPr>
        <w:t>-</w:t>
      </w:r>
      <w:r w:rsidRPr="000143E3">
        <w:rPr>
          <w:rFonts w:ascii="Arial" w:hAnsi="Arial" w:cs="Arial"/>
          <w:lang w:val="nl-NL"/>
        </w:rPr>
        <w:t>mail</w:t>
      </w:r>
      <w:r w:rsidRPr="000143E3">
        <w:rPr>
          <w:rFonts w:ascii="Arial" w:hAnsi="Arial" w:cs="Arial"/>
          <w:spacing w:val="23"/>
          <w:lang w:val="nl-NL"/>
        </w:rPr>
        <w:t xml:space="preserve"> </w:t>
      </w:r>
      <w:r w:rsidRPr="000143E3">
        <w:rPr>
          <w:rFonts w:ascii="Arial" w:hAnsi="Arial" w:cs="Arial"/>
          <w:lang w:val="nl-NL"/>
        </w:rPr>
        <w:t>privé</w:t>
      </w:r>
      <w:r w:rsidRPr="000143E3">
        <w:rPr>
          <w:rFonts w:ascii="Arial" w:hAnsi="Arial" w:cs="Arial"/>
          <w:spacing w:val="23"/>
          <w:lang w:val="nl-NL"/>
        </w:rPr>
        <w:t xml:space="preserve"> </w:t>
      </w:r>
      <w:r w:rsidRPr="000143E3">
        <w:rPr>
          <w:rFonts w:ascii="Arial" w:hAnsi="Arial" w:cs="Arial"/>
          <w:lang w:val="nl-NL"/>
        </w:rPr>
        <w:t>cliënt:</w:t>
      </w:r>
      <w:r w:rsidRPr="000143E3">
        <w:rPr>
          <w:rFonts w:ascii="Arial" w:hAnsi="Arial" w:cs="Arial"/>
          <w:lang w:val="nl-NL"/>
        </w:rPr>
        <w:tab/>
      </w:r>
      <w:r w:rsidRPr="000143E3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807442578"/>
          <w:placeholder>
            <w:docPart w:val="AB40FF91CCEA4B0BAB22E66E5249C72D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0143E3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email in te voeren.</w:t>
          </w:r>
        </w:sdtContent>
      </w:sdt>
      <w:r w:rsidR="000143E3" w:rsidRPr="000143E3">
        <w:rPr>
          <w:rStyle w:val="Stijl1"/>
          <w:rFonts w:cs="Arial"/>
          <w:color w:val="FF0000"/>
          <w:lang w:val="nl-NL"/>
        </w:rPr>
        <w:t>*</w:t>
      </w:r>
    </w:p>
    <w:p w14:paraId="04862AD6" w14:textId="183C740D" w:rsidR="00367C6B" w:rsidRPr="000143E3" w:rsidRDefault="00367C6B" w:rsidP="00367C6B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r w:rsidRPr="000143E3">
        <w:rPr>
          <w:rFonts w:ascii="Arial" w:hAnsi="Arial" w:cs="Arial"/>
          <w:w w:val="105"/>
          <w:lang w:val="nl-NL"/>
        </w:rPr>
        <w:t>E</w:t>
      </w:r>
      <w:r w:rsidR="008531E0">
        <w:rPr>
          <w:rFonts w:ascii="Arial" w:hAnsi="Arial" w:cs="Arial"/>
          <w:w w:val="105"/>
          <w:lang w:val="nl-NL"/>
        </w:rPr>
        <w:t>-</w:t>
      </w:r>
      <w:r w:rsidRPr="000143E3">
        <w:rPr>
          <w:rFonts w:ascii="Arial" w:hAnsi="Arial" w:cs="Arial"/>
          <w:w w:val="105"/>
          <w:lang w:val="nl-NL"/>
        </w:rPr>
        <w:t>mail werk</w:t>
      </w:r>
      <w:r w:rsidRPr="000143E3">
        <w:rPr>
          <w:rFonts w:ascii="Arial" w:hAnsi="Arial" w:cs="Arial"/>
          <w:spacing w:val="2"/>
          <w:w w:val="105"/>
          <w:lang w:val="nl-NL"/>
        </w:rPr>
        <w:t xml:space="preserve"> </w:t>
      </w:r>
      <w:r w:rsidRPr="000143E3">
        <w:rPr>
          <w:rFonts w:ascii="Arial" w:hAnsi="Arial" w:cs="Arial"/>
          <w:w w:val="105"/>
          <w:lang w:val="nl-NL"/>
        </w:rPr>
        <w:t>cliënt:</w:t>
      </w:r>
      <w:r w:rsidRPr="000143E3">
        <w:rPr>
          <w:rFonts w:ascii="Arial" w:hAnsi="Arial" w:cs="Arial"/>
          <w:w w:val="105"/>
          <w:lang w:val="nl-NL"/>
        </w:rPr>
        <w:tab/>
      </w:r>
      <w:r w:rsidRPr="000143E3">
        <w:rPr>
          <w:rFonts w:ascii="Arial" w:hAnsi="Arial" w:cs="Arial"/>
          <w:w w:val="105"/>
          <w:lang w:val="nl-NL"/>
        </w:rPr>
        <w:tab/>
      </w:r>
      <w:sdt>
        <w:sdtPr>
          <w:rPr>
            <w:rStyle w:val="Stijl2"/>
            <w:rFonts w:cs="Arial"/>
          </w:rPr>
          <w:id w:val="-315114729"/>
          <w:placeholder>
            <w:docPart w:val="D975DFBFB7B54BDF88C2A88203F36807"/>
          </w:placeholder>
          <w15:color w:val="E85363"/>
        </w:sdtPr>
        <w:sdtContent>
          <w:sdt>
            <w:sdtPr>
              <w:rPr>
                <w:rStyle w:val="Stijl2"/>
                <w:rFonts w:cs="Arial"/>
              </w:rPr>
              <w:id w:val="-537040697"/>
              <w:placeholder>
                <w:docPart w:val="D53F3FD681FB4379AAEF02EA630BADD1"/>
              </w:placeholder>
              <w15:color w:val="E85363"/>
            </w:sdtPr>
            <w:sdtContent>
              <w:sdt>
                <w:sdtPr>
                  <w:rPr>
                    <w:rStyle w:val="Stijl1"/>
                    <w:rFonts w:cs="Arial"/>
                  </w:rPr>
                  <w:id w:val="-519321815"/>
                  <w:placeholder>
                    <w:docPart w:val="D380B11E25F0416283D630F0F70CE222"/>
                  </w:placeholder>
                  <w:showingPlcHdr/>
                  <w:text/>
                </w:sdtPr>
                <w:sdtEndPr>
                  <w:rPr>
                    <w:rStyle w:val="Stijl2"/>
                  </w:rPr>
                </w:sdtEndPr>
                <w:sdtContent>
                  <w:r w:rsidR="000143E3" w:rsidRPr="000143E3">
                    <w:rPr>
                      <w:rStyle w:val="Tekstvantijdelijkeaanduiding"/>
                      <w:rFonts w:ascii="Arial" w:eastAsiaTheme="minorHAnsi" w:hAnsi="Arial" w:cs="Arial"/>
                      <w:color w:val="005F73"/>
                      <w:lang w:val="nl-NL"/>
                    </w:rPr>
                    <w:t>Klik of tik om email in te voeren.</w:t>
                  </w:r>
                </w:sdtContent>
              </w:sdt>
            </w:sdtContent>
          </w:sdt>
        </w:sdtContent>
      </w:sdt>
    </w:p>
    <w:p w14:paraId="2A2601F9" w14:textId="5486EC25" w:rsidR="00367C6B" w:rsidRPr="000143E3" w:rsidRDefault="00367C6B" w:rsidP="00367C6B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r w:rsidRPr="000143E3">
        <w:rPr>
          <w:rFonts w:ascii="Arial" w:hAnsi="Arial" w:cs="Arial"/>
          <w:w w:val="105"/>
          <w:lang w:val="nl-NL"/>
        </w:rPr>
        <w:t>Geboortedatum cliënt:</w:t>
      </w:r>
      <w:r w:rsidRPr="000143E3">
        <w:rPr>
          <w:rFonts w:ascii="Arial" w:hAnsi="Arial" w:cs="Arial"/>
          <w:w w:val="105"/>
          <w:lang w:val="nl-NL"/>
        </w:rPr>
        <w:tab/>
      </w:r>
      <w:sdt>
        <w:sdtPr>
          <w:rPr>
            <w:rStyle w:val="Stijl1"/>
            <w:rFonts w:cs="Arial"/>
          </w:rPr>
          <w:id w:val="-1374680334"/>
          <w:placeholder>
            <w:docPart w:val="C3DC4567A0A14EF2A4F41EDA4AF41228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0143E3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datum in te voeren.</w:t>
          </w:r>
        </w:sdtContent>
      </w:sdt>
      <w:r w:rsidR="000143E3" w:rsidRPr="000143E3">
        <w:rPr>
          <w:rStyle w:val="Stijl1"/>
          <w:rFonts w:cs="Arial"/>
          <w:color w:val="FF0000"/>
          <w:lang w:val="nl-NL"/>
        </w:rPr>
        <w:t>*</w:t>
      </w:r>
    </w:p>
    <w:p w14:paraId="0F268A12" w14:textId="3BD14B71" w:rsidR="00367C6B" w:rsidRPr="000143E3" w:rsidRDefault="00367C6B" w:rsidP="00367C6B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r w:rsidRPr="000143E3">
        <w:rPr>
          <w:rFonts w:ascii="Arial" w:hAnsi="Arial" w:cs="Arial"/>
          <w:lang w:val="nl-NL"/>
        </w:rPr>
        <w:t>Functie</w:t>
      </w:r>
      <w:r w:rsidR="0099298F">
        <w:rPr>
          <w:rFonts w:ascii="Arial" w:hAnsi="Arial" w:cs="Arial"/>
          <w:lang w:val="nl-NL"/>
        </w:rPr>
        <w:t>/afdeling</w:t>
      </w:r>
      <w:r w:rsidRPr="000143E3">
        <w:rPr>
          <w:rFonts w:ascii="Arial" w:hAnsi="Arial" w:cs="Arial"/>
          <w:spacing w:val="10"/>
          <w:lang w:val="nl-NL"/>
        </w:rPr>
        <w:t xml:space="preserve"> </w:t>
      </w:r>
      <w:r w:rsidRPr="000143E3">
        <w:rPr>
          <w:rFonts w:ascii="Arial" w:hAnsi="Arial" w:cs="Arial"/>
          <w:lang w:val="nl-NL"/>
        </w:rPr>
        <w:t>cliënt:</w:t>
      </w:r>
      <w:r w:rsidRPr="000143E3">
        <w:rPr>
          <w:rFonts w:ascii="Arial" w:hAnsi="Arial" w:cs="Arial"/>
          <w:lang w:val="nl-NL"/>
        </w:rPr>
        <w:tab/>
      </w:r>
      <w:sdt>
        <w:sdtPr>
          <w:rPr>
            <w:rStyle w:val="Stijl2"/>
            <w:rFonts w:cs="Arial"/>
          </w:rPr>
          <w:id w:val="393320480"/>
          <w:placeholder>
            <w:docPart w:val="D975DFBFB7B54BDF88C2A88203F36807"/>
          </w:placeholder>
          <w15:color w:val="E85363"/>
        </w:sdtPr>
        <w:sdtContent>
          <w:sdt>
            <w:sdtPr>
              <w:rPr>
                <w:rStyle w:val="Stijl2"/>
                <w:rFonts w:cs="Arial"/>
              </w:rPr>
              <w:id w:val="671219309"/>
              <w:placeholder>
                <w:docPart w:val="8669E82EC1E949D78A3FBAFB20750B20"/>
              </w:placeholder>
              <w15:color w:val="E85363"/>
            </w:sdtPr>
            <w:sdtContent>
              <w:sdt>
                <w:sdtPr>
                  <w:rPr>
                    <w:rStyle w:val="Stijl1"/>
                    <w:rFonts w:cs="Arial"/>
                  </w:rPr>
                  <w:id w:val="161979977"/>
                  <w:placeholder>
                    <w:docPart w:val="A37EDBD194674E39BBF054E8CDC1DBE0"/>
                  </w:placeholder>
                  <w:showingPlcHdr/>
                  <w:text/>
                </w:sdtPr>
                <w:sdtEndPr>
                  <w:rPr>
                    <w:rStyle w:val="Stijl2"/>
                  </w:rPr>
                </w:sdtEndPr>
                <w:sdtContent>
                  <w:r w:rsidR="000143E3" w:rsidRPr="000143E3">
                    <w:rPr>
                      <w:rStyle w:val="Tekstvantijdelijkeaanduiding"/>
                      <w:rFonts w:ascii="Arial" w:eastAsiaTheme="minorHAnsi" w:hAnsi="Arial" w:cs="Arial"/>
                      <w:color w:val="005F73"/>
                      <w:lang w:val="nl-NL"/>
                    </w:rPr>
                    <w:t>Klik of tik om functie</w:t>
                  </w:r>
                  <w:r w:rsidR="0099298F">
                    <w:rPr>
                      <w:rStyle w:val="Tekstvantijdelijkeaanduiding"/>
                      <w:rFonts w:ascii="Arial" w:eastAsiaTheme="minorHAnsi" w:hAnsi="Arial" w:cs="Arial"/>
                      <w:color w:val="005F73"/>
                      <w:lang w:val="nl-NL"/>
                    </w:rPr>
                    <w:t>/afdeling</w:t>
                  </w:r>
                  <w:r w:rsidR="000143E3" w:rsidRPr="000143E3">
                    <w:rPr>
                      <w:rStyle w:val="Tekstvantijdelijkeaanduiding"/>
                      <w:rFonts w:ascii="Arial" w:eastAsiaTheme="minorHAnsi" w:hAnsi="Arial" w:cs="Arial"/>
                      <w:color w:val="005F73"/>
                      <w:lang w:val="nl-NL"/>
                    </w:rPr>
                    <w:t xml:space="preserve"> in te voeren.</w:t>
                  </w:r>
                </w:sdtContent>
              </w:sdt>
            </w:sdtContent>
          </w:sdt>
        </w:sdtContent>
      </w:sdt>
    </w:p>
    <w:p w14:paraId="548B9B7F" w14:textId="187BABA2" w:rsidR="00367C6B" w:rsidRPr="00C11501" w:rsidRDefault="00367C6B" w:rsidP="00367C6B">
      <w:pPr>
        <w:pStyle w:val="Lijstalinea"/>
        <w:numPr>
          <w:ilvl w:val="0"/>
          <w:numId w:val="1"/>
        </w:numPr>
        <w:rPr>
          <w:rFonts w:ascii="Arial" w:hAnsi="Arial" w:cs="Arial"/>
          <w:lang w:val="nl-NL"/>
        </w:rPr>
      </w:pPr>
      <w:r w:rsidRPr="0078024E">
        <w:rPr>
          <w:rFonts w:ascii="Arial" w:hAnsi="Arial" w:cs="Arial"/>
          <w:lang w:val="nl-NL"/>
        </w:rPr>
        <w:t>Cliënt is op de hoogte en stemt in met de aanmelding</w:t>
      </w:r>
      <w:r w:rsidRPr="00C11501">
        <w:rPr>
          <w:rFonts w:ascii="Arial" w:eastAsia="MS Gothic" w:hAnsi="Arial" w:cs="Arial"/>
          <w:w w:val="110"/>
          <w:lang w:val="nl-NL"/>
        </w:rPr>
        <w:t xml:space="preserve"> </w:t>
      </w:r>
      <w:sdt>
        <w:sdtPr>
          <w:rPr>
            <w:rFonts w:ascii="Arial" w:eastAsia="MS Gothic" w:hAnsi="Arial" w:cs="Arial"/>
            <w:w w:val="110"/>
            <w:lang w:val="nl-NL"/>
          </w:rPr>
          <w:id w:val="935714676"/>
          <w15:color w:val="E8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0407">
            <w:rPr>
              <w:rFonts w:ascii="MS Gothic" w:eastAsia="MS Gothic" w:hAnsi="MS Gothic" w:cs="Arial" w:hint="eastAsia"/>
              <w:w w:val="110"/>
              <w:lang w:val="nl-NL"/>
            </w:rPr>
            <w:t>☐</w:t>
          </w:r>
        </w:sdtContent>
      </w:sdt>
      <w:r w:rsidRPr="00C11501">
        <w:rPr>
          <w:rFonts w:ascii="Arial" w:hAnsi="Arial" w:cs="Arial"/>
          <w:w w:val="110"/>
          <w:lang w:val="nl-NL"/>
        </w:rPr>
        <w:t>ja</w:t>
      </w:r>
      <w:r>
        <w:rPr>
          <w:rFonts w:ascii="Arial" w:hAnsi="Arial" w:cs="Arial"/>
          <w:w w:val="110"/>
          <w:lang w:val="nl-NL"/>
        </w:rPr>
        <w:t xml:space="preserve"> </w:t>
      </w:r>
      <w:sdt>
        <w:sdtPr>
          <w:rPr>
            <w:rFonts w:ascii="Arial" w:eastAsia="MS Gothic" w:hAnsi="Arial" w:cs="Arial"/>
            <w:w w:val="110"/>
            <w:lang w:val="nl-NL"/>
          </w:rPr>
          <w:id w:val="635226100"/>
          <w15:color w:val="E8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11501">
            <w:rPr>
              <w:rFonts w:ascii="MS Gothic" w:eastAsia="MS Gothic" w:hAnsi="MS Gothic" w:cs="Arial" w:hint="eastAsia"/>
              <w:w w:val="110"/>
              <w:lang w:val="nl-NL"/>
            </w:rPr>
            <w:t>☐</w:t>
          </w:r>
        </w:sdtContent>
      </w:sdt>
      <w:r w:rsidRPr="00C11501">
        <w:rPr>
          <w:rFonts w:ascii="Arial" w:hAnsi="Arial" w:cs="Arial"/>
          <w:lang w:val="nl-NL"/>
        </w:rPr>
        <w:t>nee</w:t>
      </w:r>
    </w:p>
    <w:p w14:paraId="0AD93181" w14:textId="77777777" w:rsidR="00367C6B" w:rsidRPr="00C11501" w:rsidRDefault="00367C6B" w:rsidP="00367C6B">
      <w:pPr>
        <w:rPr>
          <w:sz w:val="22"/>
          <w:szCs w:val="22"/>
        </w:rPr>
      </w:pPr>
    </w:p>
    <w:p w14:paraId="494CD796" w14:textId="77777777" w:rsidR="00367C6B" w:rsidRPr="00DE7E61" w:rsidRDefault="00367C6B" w:rsidP="00367C6B">
      <w:pPr>
        <w:rPr>
          <w:b/>
          <w:bCs/>
          <w:sz w:val="22"/>
          <w:szCs w:val="22"/>
        </w:rPr>
      </w:pPr>
      <w:r w:rsidRPr="00DE7E61">
        <w:rPr>
          <w:b/>
          <w:bCs/>
          <w:sz w:val="22"/>
          <w:szCs w:val="22"/>
        </w:rPr>
        <w:t>REDEN VAN AANMELDING</w:t>
      </w:r>
    </w:p>
    <w:p w14:paraId="23F77866" w14:textId="21E697F1" w:rsidR="00367C6B" w:rsidRPr="0078024E" w:rsidRDefault="00367C6B" w:rsidP="00367C6B">
      <w:pPr>
        <w:rPr>
          <w:w w:val="105"/>
          <w:sz w:val="22"/>
          <w:szCs w:val="22"/>
        </w:rPr>
      </w:pPr>
      <w:r w:rsidRPr="00C11501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3320FF8" wp14:editId="729B7236">
                <wp:simplePos x="0" y="0"/>
                <wp:positionH relativeFrom="page">
                  <wp:posOffset>847090</wp:posOffset>
                </wp:positionH>
                <wp:positionV relativeFrom="paragraph">
                  <wp:posOffset>15875</wp:posOffset>
                </wp:positionV>
                <wp:extent cx="5819775" cy="0"/>
                <wp:effectExtent l="0" t="0" r="0" b="0"/>
                <wp:wrapTopAndBottom/>
                <wp:docPr id="27" name="Rechte verbindingslij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21D24" id="Rechte verbindingslijn 27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7pt,1.25pt" to="524.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" strokeweight="1.44pt">
                <w10:wrap type="topAndBottom" anchorx="page"/>
              </v:line>
            </w:pict>
          </mc:Fallback>
        </mc:AlternateContent>
      </w:r>
      <w:r w:rsidRPr="00C11501">
        <w:rPr>
          <w:w w:val="105"/>
          <w:sz w:val="22"/>
          <w:szCs w:val="22"/>
          <w:u w:val="single"/>
        </w:rPr>
        <w:t>Datum</w:t>
      </w:r>
      <w:r w:rsidRPr="00C11501">
        <w:rPr>
          <w:spacing w:val="33"/>
          <w:w w:val="105"/>
          <w:sz w:val="22"/>
          <w:szCs w:val="22"/>
          <w:u w:val="single"/>
        </w:rPr>
        <w:t xml:space="preserve"> </w:t>
      </w:r>
      <w:r w:rsidRPr="00C11501">
        <w:rPr>
          <w:w w:val="105"/>
          <w:sz w:val="22"/>
          <w:szCs w:val="22"/>
          <w:u w:val="single"/>
        </w:rPr>
        <w:t>gebeurtenis</w:t>
      </w:r>
      <w:r w:rsidRPr="00C11501">
        <w:rPr>
          <w:w w:val="105"/>
          <w:sz w:val="22"/>
          <w:szCs w:val="22"/>
        </w:rPr>
        <w:t>:</w:t>
      </w:r>
      <w:r w:rsidRPr="00C11501">
        <w:rPr>
          <w:w w:val="105"/>
          <w:sz w:val="22"/>
          <w:szCs w:val="22"/>
        </w:rPr>
        <w:tab/>
      </w:r>
      <w:sdt>
        <w:sdtPr>
          <w:rPr>
            <w:w w:val="105"/>
            <w:sz w:val="22"/>
            <w:szCs w:val="22"/>
          </w:rPr>
          <w:id w:val="1936557419"/>
          <w:placeholder>
            <w:docPart w:val="39BCAA1E8D5C45309F010D39C6765CF6"/>
          </w:placeholder>
          <w:showingPlcHdr/>
          <w15:color w:val="E85363"/>
          <w:text/>
        </w:sdtPr>
        <w:sdtContent>
          <w:r w:rsidR="000143E3" w:rsidRPr="000143E3">
            <w:rPr>
              <w:rStyle w:val="Tekstvantijdelijkeaanduiding"/>
              <w:rFonts w:eastAsiaTheme="minorHAnsi"/>
              <w:color w:val="005F73"/>
              <w:sz w:val="22"/>
              <w:szCs w:val="22"/>
            </w:rPr>
            <w:t>Klik of tik om datum in te voeren.</w:t>
          </w:r>
        </w:sdtContent>
      </w:sdt>
      <w:r w:rsidR="0060473D" w:rsidRPr="00C11501">
        <w:rPr>
          <w:color w:val="FF0000"/>
          <w:w w:val="105"/>
          <w:sz w:val="22"/>
          <w:szCs w:val="22"/>
        </w:rPr>
        <w:t>*</w:t>
      </w:r>
    </w:p>
    <w:p w14:paraId="0A622E2C" w14:textId="627F637C" w:rsidR="006409F9" w:rsidRDefault="00367C6B" w:rsidP="00367C6B">
      <w:pPr>
        <w:rPr>
          <w:color w:val="FF0000"/>
          <w:w w:val="105"/>
          <w:sz w:val="22"/>
          <w:szCs w:val="22"/>
        </w:rPr>
      </w:pPr>
      <w:bookmarkStart w:id="0" w:name="_Hlk31793780"/>
      <w:r w:rsidRPr="00C11501">
        <w:rPr>
          <w:w w:val="105"/>
          <w:sz w:val="22"/>
          <w:szCs w:val="22"/>
          <w:u w:val="single"/>
        </w:rPr>
        <w:t>Beschrijving</w:t>
      </w:r>
      <w:r w:rsidRPr="00C11501">
        <w:rPr>
          <w:spacing w:val="5"/>
          <w:w w:val="105"/>
          <w:sz w:val="22"/>
          <w:szCs w:val="22"/>
          <w:u w:val="single"/>
        </w:rPr>
        <w:t xml:space="preserve"> </w:t>
      </w:r>
      <w:r w:rsidRPr="00C11501">
        <w:rPr>
          <w:w w:val="105"/>
          <w:sz w:val="22"/>
          <w:szCs w:val="22"/>
          <w:u w:val="single"/>
        </w:rPr>
        <w:t>gebeurtenis</w:t>
      </w:r>
      <w:r w:rsidRPr="00C11501">
        <w:rPr>
          <w:w w:val="105"/>
          <w:sz w:val="22"/>
          <w:szCs w:val="22"/>
        </w:rPr>
        <w:t>:</w:t>
      </w:r>
      <w:r w:rsidRPr="00C11501">
        <w:rPr>
          <w:color w:val="FF0000"/>
          <w:w w:val="105"/>
          <w:sz w:val="22"/>
          <w:szCs w:val="22"/>
        </w:rPr>
        <w:t>*</w:t>
      </w:r>
    </w:p>
    <w:sdt>
      <w:sdtPr>
        <w:rPr>
          <w:rStyle w:val="Stijl2"/>
          <w:sz w:val="22"/>
          <w:szCs w:val="22"/>
        </w:rPr>
        <w:id w:val="-837143048"/>
        <w:placeholder>
          <w:docPart w:val="EA2B0266F03A46B4B855B1AC7308C468"/>
        </w:placeholder>
        <w15:color w:val="E8535D"/>
      </w:sdtPr>
      <w:sdtContent>
        <w:p w14:paraId="22F486C2" w14:textId="50542AF8" w:rsidR="00982159" w:rsidRPr="00C11501" w:rsidRDefault="00982159" w:rsidP="00982159">
          <w:pPr>
            <w:rPr>
              <w:rStyle w:val="Stijl2"/>
              <w:sz w:val="22"/>
              <w:szCs w:val="22"/>
            </w:rPr>
          </w:pPr>
          <w:r w:rsidRPr="00C11501">
            <w:rPr>
              <w:rStyle w:val="Stijl2"/>
              <w:sz w:val="22"/>
              <w:szCs w:val="22"/>
            </w:rPr>
            <w:t>Klik of tik om tekst in te voeren.</w:t>
          </w:r>
        </w:p>
        <w:p w14:paraId="19E28B7C" w14:textId="77777777" w:rsidR="00982159" w:rsidRPr="00C11501" w:rsidRDefault="00982159" w:rsidP="00982159">
          <w:pPr>
            <w:rPr>
              <w:rStyle w:val="Stijl2"/>
              <w:sz w:val="22"/>
              <w:szCs w:val="22"/>
            </w:rPr>
          </w:pPr>
        </w:p>
        <w:p w14:paraId="230DD7B6" w14:textId="77777777" w:rsidR="00982159" w:rsidRPr="00C11501" w:rsidRDefault="00000000" w:rsidP="00982159">
          <w:pPr>
            <w:rPr>
              <w:sz w:val="22"/>
              <w:szCs w:val="22"/>
            </w:rPr>
          </w:pPr>
        </w:p>
      </w:sdtContent>
    </w:sdt>
    <w:bookmarkEnd w:id="0"/>
    <w:p w14:paraId="2D121EBD" w14:textId="2AC57A10" w:rsidR="00446527" w:rsidRDefault="00446527" w:rsidP="00446527">
      <w:pPr>
        <w:rPr>
          <w:color w:val="FF0000"/>
          <w:w w:val="105"/>
          <w:sz w:val="22"/>
          <w:szCs w:val="22"/>
        </w:rPr>
      </w:pPr>
      <w:r>
        <w:rPr>
          <w:w w:val="105"/>
          <w:sz w:val="22"/>
          <w:szCs w:val="22"/>
          <w:u w:val="single"/>
        </w:rPr>
        <w:t xml:space="preserve">Omschrijving </w:t>
      </w:r>
      <w:r w:rsidR="0093159E">
        <w:rPr>
          <w:w w:val="105"/>
          <w:sz w:val="22"/>
          <w:szCs w:val="22"/>
          <w:u w:val="single"/>
        </w:rPr>
        <w:t xml:space="preserve">van de </w:t>
      </w:r>
      <w:r>
        <w:rPr>
          <w:w w:val="105"/>
          <w:sz w:val="22"/>
          <w:szCs w:val="22"/>
          <w:u w:val="single"/>
        </w:rPr>
        <w:t>klachten</w:t>
      </w:r>
      <w:r w:rsidRPr="00C11501">
        <w:rPr>
          <w:w w:val="105"/>
          <w:sz w:val="22"/>
          <w:szCs w:val="22"/>
        </w:rPr>
        <w:t>:</w:t>
      </w:r>
      <w:r w:rsidRPr="00C11501">
        <w:rPr>
          <w:color w:val="FF0000"/>
          <w:w w:val="105"/>
          <w:sz w:val="22"/>
          <w:szCs w:val="22"/>
        </w:rPr>
        <w:t>*</w:t>
      </w:r>
    </w:p>
    <w:sdt>
      <w:sdtPr>
        <w:rPr>
          <w:rStyle w:val="Stijl2"/>
          <w:sz w:val="22"/>
          <w:szCs w:val="22"/>
        </w:rPr>
        <w:id w:val="-933518200"/>
        <w:placeholder>
          <w:docPart w:val="C091C3EBC9724ABF827B5D32D763CD2E"/>
        </w:placeholder>
        <w15:color w:val="E8535D"/>
      </w:sdtPr>
      <w:sdtContent>
        <w:p w14:paraId="2B32108D" w14:textId="77777777" w:rsidR="00446527" w:rsidRPr="00C11501" w:rsidRDefault="00446527" w:rsidP="00446527">
          <w:pPr>
            <w:rPr>
              <w:rStyle w:val="Stijl2"/>
              <w:sz w:val="22"/>
              <w:szCs w:val="22"/>
            </w:rPr>
          </w:pPr>
          <w:r w:rsidRPr="00C11501">
            <w:rPr>
              <w:rStyle w:val="Stijl2"/>
              <w:sz w:val="22"/>
              <w:szCs w:val="22"/>
            </w:rPr>
            <w:t>Klik of tik om tekst in te voeren.</w:t>
          </w:r>
        </w:p>
        <w:p w14:paraId="3AB1CD89" w14:textId="77777777" w:rsidR="00446527" w:rsidRPr="00C11501" w:rsidRDefault="00446527" w:rsidP="00446527">
          <w:pPr>
            <w:rPr>
              <w:rStyle w:val="Stijl2"/>
              <w:sz w:val="22"/>
              <w:szCs w:val="22"/>
            </w:rPr>
          </w:pPr>
        </w:p>
        <w:p w14:paraId="7D709C6D" w14:textId="365B72D4" w:rsidR="00446527" w:rsidRDefault="00000000" w:rsidP="00446527">
          <w:pPr>
            <w:rPr>
              <w:w w:val="105"/>
              <w:sz w:val="22"/>
              <w:szCs w:val="22"/>
              <w:u w:val="single"/>
            </w:rPr>
          </w:pPr>
        </w:p>
      </w:sdtContent>
    </w:sdt>
    <w:p w14:paraId="7969CA3C" w14:textId="2C4F68B4" w:rsidR="00367C6B" w:rsidRDefault="00367C6B" w:rsidP="00367C6B">
      <w:pPr>
        <w:rPr>
          <w:w w:val="105"/>
          <w:sz w:val="22"/>
          <w:szCs w:val="22"/>
        </w:rPr>
      </w:pPr>
      <w:r w:rsidRPr="00C11501">
        <w:rPr>
          <w:w w:val="105"/>
          <w:sz w:val="22"/>
          <w:szCs w:val="22"/>
          <w:u w:val="single"/>
        </w:rPr>
        <w:t>Eerder meegemaakte trauma’s op werk</w:t>
      </w:r>
      <w:r w:rsidRPr="00C11501">
        <w:rPr>
          <w:w w:val="105"/>
          <w:sz w:val="22"/>
          <w:szCs w:val="22"/>
        </w:rPr>
        <w:t xml:space="preserve">: </w:t>
      </w:r>
    </w:p>
    <w:sdt>
      <w:sdtPr>
        <w:rPr>
          <w:rStyle w:val="Stijl2"/>
          <w:sz w:val="22"/>
          <w:szCs w:val="22"/>
        </w:rPr>
        <w:id w:val="343680256"/>
        <w:placeholder>
          <w:docPart w:val="D975DFBFB7B54BDF88C2A88203F36807"/>
        </w:placeholder>
        <w15:color w:val="E8535D"/>
      </w:sdtPr>
      <w:sdtContent>
        <w:p w14:paraId="6A804612" w14:textId="77777777" w:rsidR="00367C6B" w:rsidRPr="00C11501" w:rsidRDefault="00367C6B" w:rsidP="00367C6B">
          <w:pPr>
            <w:rPr>
              <w:rStyle w:val="Stijl2"/>
              <w:sz w:val="22"/>
              <w:szCs w:val="22"/>
            </w:rPr>
          </w:pPr>
          <w:r w:rsidRPr="00C11501">
            <w:rPr>
              <w:rStyle w:val="Stijl2"/>
              <w:sz w:val="22"/>
              <w:szCs w:val="22"/>
            </w:rPr>
            <w:t>Klik of tik om tekst in te voeren.</w:t>
          </w:r>
        </w:p>
        <w:p w14:paraId="4ED11F55" w14:textId="77777777" w:rsidR="00367C6B" w:rsidRPr="00C11501" w:rsidRDefault="00000000" w:rsidP="00367C6B">
          <w:pPr>
            <w:rPr>
              <w:sz w:val="22"/>
              <w:szCs w:val="22"/>
            </w:rPr>
          </w:pPr>
        </w:p>
      </w:sdtContent>
    </w:sdt>
    <w:p w14:paraId="47ABE93A" w14:textId="43E61FAF" w:rsidR="00367C6B" w:rsidRPr="00C11501" w:rsidRDefault="001D649C" w:rsidP="00367C6B">
      <w:pPr>
        <w:rPr>
          <w:w w:val="105"/>
          <w:sz w:val="22"/>
          <w:szCs w:val="22"/>
        </w:rPr>
      </w:pPr>
      <w:r>
        <w:rPr>
          <w:w w:val="105"/>
          <w:sz w:val="22"/>
          <w:szCs w:val="22"/>
          <w:u w:val="single"/>
        </w:rPr>
        <w:t>Eerder</w:t>
      </w:r>
      <w:r w:rsidR="00922D06">
        <w:rPr>
          <w:w w:val="105"/>
          <w:sz w:val="22"/>
          <w:szCs w:val="22"/>
          <w:u w:val="single"/>
        </w:rPr>
        <w:t>e</w:t>
      </w:r>
      <w:r>
        <w:rPr>
          <w:w w:val="105"/>
          <w:sz w:val="22"/>
          <w:szCs w:val="22"/>
          <w:u w:val="single"/>
        </w:rPr>
        <w:t xml:space="preserve"> </w:t>
      </w:r>
      <w:r w:rsidR="003629F1">
        <w:rPr>
          <w:w w:val="105"/>
          <w:sz w:val="22"/>
          <w:szCs w:val="22"/>
          <w:u w:val="single"/>
        </w:rPr>
        <w:t>hulpverlening</w:t>
      </w:r>
      <w:r w:rsidR="00BD639B">
        <w:rPr>
          <w:w w:val="105"/>
          <w:sz w:val="22"/>
          <w:szCs w:val="22"/>
          <w:u w:val="single"/>
        </w:rPr>
        <w:t>:</w:t>
      </w:r>
      <w:r w:rsidR="00367C6B" w:rsidRPr="00C11501">
        <w:rPr>
          <w:w w:val="105"/>
          <w:sz w:val="22"/>
          <w:szCs w:val="22"/>
        </w:rPr>
        <w:t xml:space="preserve"> </w:t>
      </w:r>
    </w:p>
    <w:sdt>
      <w:sdtPr>
        <w:rPr>
          <w:rStyle w:val="Stijl2"/>
          <w:sz w:val="22"/>
          <w:szCs w:val="22"/>
        </w:rPr>
        <w:id w:val="114721134"/>
        <w:placeholder>
          <w:docPart w:val="D975DFBFB7B54BDF88C2A88203F36807"/>
        </w:placeholder>
        <w15:color w:val="E85363"/>
      </w:sdtPr>
      <w:sdtContent>
        <w:p w14:paraId="31E1EB43" w14:textId="77777777" w:rsidR="0098516F" w:rsidRDefault="00367C6B" w:rsidP="00367C6B">
          <w:pPr>
            <w:rPr>
              <w:rStyle w:val="Stijl2"/>
              <w:sz w:val="22"/>
              <w:szCs w:val="22"/>
            </w:rPr>
          </w:pPr>
          <w:r w:rsidRPr="00C11501">
            <w:rPr>
              <w:rStyle w:val="Stijl2"/>
              <w:sz w:val="22"/>
              <w:szCs w:val="22"/>
            </w:rPr>
            <w:t>Klik of tik om tekst in te voeren.</w:t>
          </w:r>
        </w:p>
        <w:p w14:paraId="77483B4C" w14:textId="3B867FCF" w:rsidR="00367C6B" w:rsidRPr="00C11501" w:rsidRDefault="00000000" w:rsidP="00367C6B">
          <w:pPr>
            <w:rPr>
              <w:sz w:val="22"/>
              <w:szCs w:val="22"/>
            </w:rPr>
          </w:pPr>
        </w:p>
      </w:sdtContent>
    </w:sdt>
    <w:p w14:paraId="3CC8BBE0" w14:textId="77777777" w:rsidR="00AC0D12" w:rsidRDefault="00AC0D12" w:rsidP="00367C6B">
      <w:pPr>
        <w:rPr>
          <w:w w:val="105"/>
          <w:sz w:val="22"/>
          <w:szCs w:val="22"/>
          <w:u w:val="single"/>
        </w:rPr>
      </w:pPr>
    </w:p>
    <w:p w14:paraId="3C11C97C" w14:textId="207B7F20" w:rsidR="0099298F" w:rsidRPr="0099298F" w:rsidRDefault="0099298F" w:rsidP="00367C6B">
      <w:pPr>
        <w:rPr>
          <w:color w:val="FF0000"/>
          <w:w w:val="105"/>
          <w:sz w:val="22"/>
          <w:szCs w:val="22"/>
        </w:rPr>
      </w:pPr>
      <w:r w:rsidRPr="00C11501">
        <w:rPr>
          <w:w w:val="105"/>
          <w:sz w:val="22"/>
          <w:szCs w:val="22"/>
          <w:u w:val="single"/>
        </w:rPr>
        <w:t>Per</w:t>
      </w:r>
      <w:r>
        <w:rPr>
          <w:w w:val="105"/>
          <w:sz w:val="22"/>
          <w:szCs w:val="22"/>
          <w:u w:val="single"/>
        </w:rPr>
        <w:t>centage aan het werk:</w:t>
      </w:r>
      <w:r>
        <w:rPr>
          <w:color w:val="FF0000"/>
          <w:w w:val="105"/>
          <w:sz w:val="22"/>
          <w:szCs w:val="22"/>
        </w:rPr>
        <w:t>*</w:t>
      </w:r>
    </w:p>
    <w:p w14:paraId="0EE02B44" w14:textId="116B7E14" w:rsidR="00367C6B" w:rsidRPr="00DE7E61" w:rsidRDefault="00000000" w:rsidP="00367C6B">
      <w:pPr>
        <w:rPr>
          <w:w w:val="110"/>
          <w:sz w:val="22"/>
          <w:szCs w:val="22"/>
        </w:rPr>
      </w:pPr>
      <w:sdt>
        <w:sdtPr>
          <w:rPr>
            <w:w w:val="110"/>
            <w:sz w:val="22"/>
            <w:szCs w:val="22"/>
          </w:rPr>
          <w:id w:val="-517929220"/>
          <w15:color w:val="E8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7C6B" w:rsidRPr="00DE7E61">
            <w:rPr>
              <w:rFonts w:ascii="Segoe UI Symbol" w:eastAsia="MS Gothic" w:hAnsi="Segoe UI Symbol" w:cs="Segoe UI Symbol"/>
              <w:w w:val="110"/>
              <w:sz w:val="22"/>
              <w:szCs w:val="22"/>
            </w:rPr>
            <w:t>☐</w:t>
          </w:r>
        </w:sdtContent>
      </w:sdt>
      <w:r w:rsidR="00367C6B" w:rsidRPr="00DE7E61">
        <w:rPr>
          <w:w w:val="110"/>
          <w:sz w:val="22"/>
          <w:szCs w:val="22"/>
        </w:rPr>
        <w:t xml:space="preserve"> </w:t>
      </w:r>
      <w:r w:rsidR="00367C6B">
        <w:rPr>
          <w:sz w:val="22"/>
          <w:szCs w:val="22"/>
        </w:rPr>
        <w:t>Volledig werkzaam</w:t>
      </w:r>
    </w:p>
    <w:p w14:paraId="48E88474" w14:textId="52FE680E" w:rsidR="00367C6B" w:rsidRPr="00DE7E61" w:rsidRDefault="00000000" w:rsidP="00367C6B">
      <w:pPr>
        <w:rPr>
          <w:color w:val="808080"/>
          <w:w w:val="105"/>
          <w:sz w:val="22"/>
          <w:szCs w:val="22"/>
        </w:rPr>
      </w:pPr>
      <w:sdt>
        <w:sdtPr>
          <w:rPr>
            <w:w w:val="110"/>
            <w:sz w:val="22"/>
            <w:szCs w:val="22"/>
          </w:rPr>
          <w:id w:val="-101804165"/>
          <w15:color w:val="E8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7C6B" w:rsidRPr="00DE7E61">
            <w:rPr>
              <w:rFonts w:ascii="Segoe UI Symbol" w:eastAsia="MS Gothic" w:hAnsi="Segoe UI Symbol" w:cs="Segoe UI Symbol"/>
              <w:w w:val="110"/>
              <w:sz w:val="22"/>
              <w:szCs w:val="22"/>
            </w:rPr>
            <w:t>☐</w:t>
          </w:r>
        </w:sdtContent>
      </w:sdt>
      <w:r w:rsidR="00367C6B" w:rsidRPr="00DE7E61">
        <w:rPr>
          <w:w w:val="110"/>
          <w:sz w:val="22"/>
          <w:szCs w:val="22"/>
        </w:rPr>
        <w:t xml:space="preserve"> </w:t>
      </w:r>
      <w:r w:rsidR="00367C6B">
        <w:rPr>
          <w:sz w:val="22"/>
          <w:szCs w:val="22"/>
        </w:rPr>
        <w:t xml:space="preserve">Gedeeltelijk werkzaam, namelijk: </w:t>
      </w:r>
      <w:sdt>
        <w:sdtPr>
          <w:rPr>
            <w:rStyle w:val="Stijl2"/>
          </w:rPr>
          <w:id w:val="601067856"/>
          <w:placeholder>
            <w:docPart w:val="1250757A8B3849249D140C60BBB54C09"/>
          </w:placeholder>
          <w15:color w:val="E85363"/>
        </w:sdtPr>
        <w:sdtContent>
          <w:sdt>
            <w:sdtPr>
              <w:rPr>
                <w:rStyle w:val="Stijl1"/>
                <w:szCs w:val="22"/>
              </w:rPr>
              <w:id w:val="473949063"/>
              <w:placeholder>
                <w:docPart w:val="353781D90CEF4E1EAD24CE9DE6ED4865"/>
              </w:placeholder>
              <w:showingPlcHdr/>
              <w15:color w:val="E85363"/>
              <w:text/>
            </w:sdtPr>
            <w:sdtEndPr>
              <w:rPr>
                <w:rStyle w:val="Stijl2"/>
                <w:sz w:val="20"/>
                <w:szCs w:val="20"/>
              </w:rPr>
            </w:sdtEndPr>
            <w:sdtContent>
              <w:r w:rsidR="00982159" w:rsidRPr="00982159">
                <w:rPr>
                  <w:rStyle w:val="Tekstvantijdelijkeaanduiding"/>
                  <w:rFonts w:eastAsiaTheme="minorHAnsi"/>
                  <w:color w:val="005F73"/>
                  <w:sz w:val="22"/>
                  <w:szCs w:val="22"/>
                </w:rPr>
                <w:t>Klik of tik om percentage in te voeren.</w:t>
              </w:r>
            </w:sdtContent>
          </w:sdt>
        </w:sdtContent>
      </w:sdt>
    </w:p>
    <w:p w14:paraId="1B2E2B30" w14:textId="6ECBDF33" w:rsidR="00367C6B" w:rsidRPr="00DE7E61" w:rsidRDefault="00000000" w:rsidP="00367C6B">
      <w:pPr>
        <w:rPr>
          <w:color w:val="808080"/>
          <w:w w:val="105"/>
          <w:sz w:val="22"/>
          <w:szCs w:val="22"/>
        </w:rPr>
      </w:pPr>
      <w:sdt>
        <w:sdtPr>
          <w:rPr>
            <w:w w:val="110"/>
            <w:sz w:val="22"/>
            <w:szCs w:val="22"/>
          </w:rPr>
          <w:id w:val="-1066713370"/>
          <w15:color w:val="E8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7C6B">
            <w:rPr>
              <w:rFonts w:ascii="MS Gothic" w:eastAsia="MS Gothic" w:hAnsi="MS Gothic" w:hint="eastAsia"/>
              <w:w w:val="110"/>
              <w:sz w:val="22"/>
              <w:szCs w:val="22"/>
            </w:rPr>
            <w:t>☐</w:t>
          </w:r>
        </w:sdtContent>
      </w:sdt>
      <w:r w:rsidR="00367C6B" w:rsidRPr="00DE7E61">
        <w:rPr>
          <w:w w:val="110"/>
          <w:sz w:val="22"/>
          <w:szCs w:val="22"/>
        </w:rPr>
        <w:t xml:space="preserve"> </w:t>
      </w:r>
      <w:r w:rsidR="00367C6B">
        <w:rPr>
          <w:sz w:val="22"/>
          <w:szCs w:val="22"/>
        </w:rPr>
        <w:t>Niet werkzaam sinds:</w:t>
      </w:r>
      <w:r w:rsidR="00367C6B" w:rsidRPr="00DE7E61">
        <w:rPr>
          <w:rStyle w:val="Stijl2"/>
          <w:sz w:val="22"/>
          <w:szCs w:val="22"/>
        </w:rPr>
        <w:t xml:space="preserve"> </w:t>
      </w:r>
      <w:sdt>
        <w:sdtPr>
          <w:rPr>
            <w:rStyle w:val="Stijl2"/>
          </w:rPr>
          <w:id w:val="2121098737"/>
          <w:placeholder>
            <w:docPart w:val="1D939403D6E9453B9BD119140D5E26FB"/>
          </w:placeholder>
          <w15:color w:val="E85363"/>
        </w:sdtPr>
        <w:sdtContent>
          <w:sdt>
            <w:sdtPr>
              <w:rPr>
                <w:rStyle w:val="Stijl1"/>
              </w:rPr>
              <w:id w:val="859161198"/>
              <w:placeholder>
                <w:docPart w:val="C03D5F4F34E44A0DBC4B6909A52E5341"/>
              </w:placeholder>
              <w:showingPlcHdr/>
              <w15:color w:val="E85363"/>
              <w:text/>
            </w:sdtPr>
            <w:sdtEndPr>
              <w:rPr>
                <w:rStyle w:val="Stijl2"/>
                <w:sz w:val="20"/>
              </w:rPr>
            </w:sdtEndPr>
            <w:sdtContent>
              <w:r w:rsidR="00982159" w:rsidRPr="00982159">
                <w:rPr>
                  <w:rStyle w:val="Tekstvantijdelijkeaanduiding"/>
                  <w:rFonts w:eastAsiaTheme="minorHAnsi"/>
                  <w:color w:val="005F73"/>
                  <w:sz w:val="22"/>
                  <w:szCs w:val="22"/>
                </w:rPr>
                <w:t>Klik of tik om datum in te voeren.</w:t>
              </w:r>
            </w:sdtContent>
          </w:sdt>
        </w:sdtContent>
      </w:sdt>
    </w:p>
    <w:p w14:paraId="22681ACF" w14:textId="77777777" w:rsidR="00B462A9" w:rsidRDefault="00B462A9" w:rsidP="00367C6B">
      <w:pPr>
        <w:rPr>
          <w:b/>
          <w:bCs/>
          <w:sz w:val="22"/>
          <w:szCs w:val="22"/>
        </w:rPr>
      </w:pPr>
      <w:bookmarkStart w:id="1" w:name="_Hlk52453139"/>
    </w:p>
    <w:p w14:paraId="705D3686" w14:textId="18A238C2" w:rsidR="00367C6B" w:rsidRPr="00DE7E61" w:rsidRDefault="00367C6B" w:rsidP="00367C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GEGEVENS ORGANI</w:t>
      </w:r>
      <w:r w:rsidR="00D1113F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ATIE &amp; VERWIJZER</w:t>
      </w:r>
    </w:p>
    <w:bookmarkEnd w:id="1"/>
    <w:p w14:paraId="4301A000" w14:textId="217F98CE" w:rsidR="00367C6B" w:rsidRPr="00982159" w:rsidRDefault="00367C6B" w:rsidP="00367C6B">
      <w:pPr>
        <w:pStyle w:val="Lijstalinea"/>
        <w:numPr>
          <w:ilvl w:val="0"/>
          <w:numId w:val="3"/>
        </w:numPr>
        <w:rPr>
          <w:rFonts w:ascii="Arial" w:hAnsi="Arial" w:cs="Arial"/>
          <w:lang w:val="nl-NL"/>
        </w:rPr>
      </w:pPr>
      <w:r w:rsidRPr="00DE7E61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507968A5" wp14:editId="5CB0527D">
                <wp:simplePos x="0" y="0"/>
                <wp:positionH relativeFrom="page">
                  <wp:posOffset>847090</wp:posOffset>
                </wp:positionH>
                <wp:positionV relativeFrom="paragraph">
                  <wp:posOffset>15875</wp:posOffset>
                </wp:positionV>
                <wp:extent cx="5819775" cy="0"/>
                <wp:effectExtent l="0" t="0" r="0" b="0"/>
                <wp:wrapTopAndBottom/>
                <wp:docPr id="115" name="Rechte verbindingslijn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62EB0" id="Rechte verbindingslijn 115" o:spid="_x0000_s1026" style="position:absolute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7pt,1.25pt" to="524.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" strokeweight="1.44pt">
                <w10:wrap type="topAndBottom" anchorx="page"/>
              </v:line>
            </w:pict>
          </mc:Fallback>
        </mc:AlternateContent>
      </w:r>
      <w:r w:rsidRPr="00DE7E61">
        <w:rPr>
          <w:rFonts w:ascii="Arial" w:hAnsi="Arial" w:cs="Arial"/>
          <w:lang w:val="nl-NL"/>
        </w:rPr>
        <w:t>Naam organisatie:</w:t>
      </w:r>
      <w:r w:rsidRPr="00DE7E61">
        <w:rPr>
          <w:rFonts w:ascii="Arial" w:hAnsi="Arial" w:cs="Arial"/>
          <w:lang w:val="nl-NL"/>
        </w:rPr>
        <w:tab/>
      </w:r>
      <w:r w:rsidRPr="00DE7E61">
        <w:rPr>
          <w:rFonts w:ascii="Arial" w:hAnsi="Arial" w:cs="Arial"/>
          <w:lang w:val="nl-NL"/>
        </w:rPr>
        <w:tab/>
      </w:r>
      <w:r w:rsidRPr="00DE7E6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-1371999136"/>
          <w:placeholder>
            <w:docPart w:val="4C9FB26E7444411BAD5C0C1640CCD06D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naam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3063FA71" w14:textId="62EA36D4" w:rsidR="00367C6B" w:rsidRPr="00DE7E61" w:rsidRDefault="00367C6B" w:rsidP="00367C6B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 w:rsidRPr="00DE7E61">
        <w:rPr>
          <w:rFonts w:ascii="Arial" w:hAnsi="Arial" w:cs="Arial"/>
          <w:lang w:val="nl-NL"/>
        </w:rPr>
        <w:t>Adres organisatie:</w:t>
      </w:r>
      <w:r w:rsidRPr="00DE7E61">
        <w:rPr>
          <w:rFonts w:ascii="Arial" w:hAnsi="Arial" w:cs="Arial"/>
          <w:lang w:val="nl-NL"/>
        </w:rPr>
        <w:tab/>
      </w:r>
      <w:r w:rsidRPr="00DE7E61">
        <w:rPr>
          <w:rFonts w:ascii="Arial" w:hAnsi="Arial" w:cs="Arial"/>
          <w:lang w:val="nl-NL"/>
        </w:rPr>
        <w:tab/>
      </w:r>
      <w:r w:rsidRPr="00DE7E6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-1542739073"/>
          <w:placeholder>
            <w:docPart w:val="F963E548D3DC48BB8491C1E28637987F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adres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068B7DBF" w14:textId="1D2B9307" w:rsidR="00367C6B" w:rsidRPr="00C11501" w:rsidRDefault="00367C6B" w:rsidP="00367C6B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 w:rsidRPr="00DE7E61">
        <w:rPr>
          <w:rFonts w:ascii="Arial" w:hAnsi="Arial" w:cs="Arial"/>
          <w:lang w:val="nl-NL"/>
        </w:rPr>
        <w:t>Postcode organisatie:</w:t>
      </w:r>
      <w:r w:rsidRPr="00DE7E6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7497756"/>
          <w:placeholder>
            <w:docPart w:val="23F79B9A8CDE4C10A28C20479B80C553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postcode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7DE8966B" w14:textId="07AA6004" w:rsidR="00367C6B" w:rsidRPr="00982159" w:rsidRDefault="00367C6B" w:rsidP="00367C6B">
      <w:pPr>
        <w:pStyle w:val="Lijstalinea"/>
        <w:numPr>
          <w:ilvl w:val="0"/>
          <w:numId w:val="2"/>
        </w:numPr>
        <w:pBdr>
          <w:bottom w:val="dotted" w:sz="8" w:space="1" w:color="auto"/>
        </w:pBdr>
        <w:rPr>
          <w:lang w:val="nl-NL"/>
        </w:rPr>
      </w:pPr>
      <w:r>
        <w:rPr>
          <w:rFonts w:ascii="Arial" w:hAnsi="Arial" w:cs="Arial"/>
          <w:lang w:val="nl-NL"/>
        </w:rPr>
        <w:t>Plaats</w:t>
      </w:r>
      <w:r w:rsidRPr="00367C6B">
        <w:rPr>
          <w:rFonts w:ascii="Arial" w:hAnsi="Arial" w:cs="Arial"/>
          <w:lang w:val="nl-NL"/>
        </w:rPr>
        <w:t xml:space="preserve"> organisatie:</w:t>
      </w:r>
      <w:r w:rsidRPr="00367C6B">
        <w:rPr>
          <w:rFonts w:ascii="Arial" w:hAnsi="Arial" w:cs="Arial"/>
          <w:lang w:val="nl-NL"/>
        </w:rPr>
        <w:tab/>
      </w:r>
      <w:r w:rsidRPr="00367C6B">
        <w:rPr>
          <w:rFonts w:ascii="Arial" w:hAnsi="Arial" w:cs="Arial"/>
          <w:lang w:val="nl-NL"/>
        </w:rPr>
        <w:tab/>
      </w:r>
      <w:r w:rsidRPr="00367C6B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-1125839856"/>
          <w:placeholder>
            <w:docPart w:val="D90EA00FF0094F8F8481EF8B78652362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plaats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5EDF832D" w14:textId="692D2435" w:rsidR="00367C6B" w:rsidRPr="00C11501" w:rsidRDefault="00367C6B" w:rsidP="00367C6B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 w:rsidRPr="00C11501">
        <w:rPr>
          <w:rFonts w:ascii="Arial" w:hAnsi="Arial" w:cs="Arial"/>
          <w:lang w:val="nl-NL"/>
        </w:rPr>
        <w:t xml:space="preserve">Naam </w:t>
      </w:r>
      <w:r>
        <w:rPr>
          <w:rFonts w:ascii="Arial" w:hAnsi="Arial" w:cs="Arial"/>
          <w:lang w:val="nl-NL"/>
        </w:rPr>
        <w:t>verwijzer</w:t>
      </w:r>
      <w:r w:rsidRPr="00C11501">
        <w:rPr>
          <w:rFonts w:ascii="Arial" w:hAnsi="Arial" w:cs="Arial"/>
          <w:lang w:val="nl-NL"/>
        </w:rPr>
        <w:t>:</w:t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-2095233902"/>
          <w:placeholder>
            <w:docPart w:val="0B593D2266E54A7F9183F6C61A2057D4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naam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3FB83C60" w14:textId="763A374E" w:rsidR="00367C6B" w:rsidRPr="00C11501" w:rsidRDefault="00367C6B" w:rsidP="00367C6B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Functie</w:t>
      </w:r>
      <w:r w:rsidRPr="00C11501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verwijzer</w:t>
      </w:r>
      <w:r w:rsidRPr="00C11501">
        <w:rPr>
          <w:rFonts w:ascii="Arial" w:hAnsi="Arial" w:cs="Arial"/>
          <w:lang w:val="nl-NL"/>
        </w:rPr>
        <w:t>:</w:t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-107968410"/>
          <w:placeholder>
            <w:docPart w:val="296D7B3DFEAF4B7E93F61069CBDE7B5A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functie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19F0FF5A" w14:textId="10E30C17" w:rsidR="00367C6B" w:rsidRPr="002A68CD" w:rsidRDefault="00367C6B" w:rsidP="00367C6B">
      <w:pPr>
        <w:pStyle w:val="Lijstalinea"/>
        <w:numPr>
          <w:ilvl w:val="0"/>
          <w:numId w:val="2"/>
        </w:numPr>
        <w:rPr>
          <w:rStyle w:val="Stijl1"/>
          <w:rFonts w:cs="Arial"/>
          <w:color w:val="auto"/>
          <w:lang w:val="nl-NL"/>
        </w:rPr>
      </w:pPr>
      <w:r>
        <w:rPr>
          <w:rFonts w:ascii="Arial" w:hAnsi="Arial" w:cs="Arial"/>
          <w:lang w:val="nl-NL"/>
        </w:rPr>
        <w:t>Mobiel</w:t>
      </w:r>
      <w:r w:rsidRPr="00C11501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verwijzer</w:t>
      </w:r>
      <w:r w:rsidRPr="00C11501">
        <w:rPr>
          <w:rFonts w:ascii="Arial" w:hAnsi="Arial" w:cs="Arial"/>
          <w:lang w:val="nl-NL"/>
        </w:rPr>
        <w:t>:</w:t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-558859570"/>
          <w:placeholder>
            <w:docPart w:val="E3BF0D692A4541D9B1B630BEEEA4EEB9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mobiel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71538041" w14:textId="7A6DACF3" w:rsidR="002A68CD" w:rsidRPr="002A68CD" w:rsidRDefault="002A68CD" w:rsidP="002A68CD">
      <w:pPr>
        <w:pStyle w:val="Lijstalinea"/>
        <w:numPr>
          <w:ilvl w:val="0"/>
          <w:numId w:val="2"/>
        </w:numPr>
        <w:rPr>
          <w:rStyle w:val="Stijl1"/>
          <w:rFonts w:cs="Arial"/>
          <w:color w:val="auto"/>
          <w:lang w:val="nl-NL"/>
        </w:rPr>
      </w:pPr>
      <w:r>
        <w:rPr>
          <w:rStyle w:val="Stijl1"/>
          <w:rFonts w:cs="Arial"/>
          <w:color w:val="auto"/>
          <w:lang w:val="nl-NL"/>
        </w:rPr>
        <w:t>E</w:t>
      </w:r>
      <w:r w:rsidR="004B4D3E">
        <w:rPr>
          <w:rStyle w:val="Stijl1"/>
          <w:rFonts w:cs="Arial"/>
          <w:color w:val="auto"/>
          <w:lang w:val="nl-NL"/>
        </w:rPr>
        <w:t>-</w:t>
      </w:r>
      <w:r>
        <w:rPr>
          <w:rStyle w:val="Stijl1"/>
          <w:rFonts w:cs="Arial"/>
          <w:color w:val="auto"/>
          <w:lang w:val="nl-NL"/>
        </w:rPr>
        <w:t>mail verwijzer:</w:t>
      </w:r>
      <w:r>
        <w:rPr>
          <w:rStyle w:val="Stijl1"/>
          <w:rFonts w:cs="Arial"/>
          <w:color w:val="auto"/>
          <w:lang w:val="nl-NL"/>
        </w:rPr>
        <w:tab/>
      </w:r>
      <w:r>
        <w:rPr>
          <w:rStyle w:val="Stijl1"/>
          <w:rFonts w:cs="Arial"/>
          <w:color w:val="auto"/>
          <w:lang w:val="nl-NL"/>
        </w:rPr>
        <w:tab/>
      </w:r>
      <w:r>
        <w:rPr>
          <w:rStyle w:val="Stijl1"/>
          <w:rFonts w:cs="Arial"/>
          <w:color w:val="auto"/>
          <w:lang w:val="nl-NL"/>
        </w:rPr>
        <w:tab/>
      </w:r>
      <w:sdt>
        <w:sdtPr>
          <w:rPr>
            <w:rStyle w:val="Stijl1"/>
            <w:rFonts w:cs="Arial"/>
          </w:rPr>
          <w:id w:val="1040239877"/>
          <w:placeholder>
            <w:docPart w:val="7E5F3BC91DA94556A7F9A856551B9E11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Pr="002A68CD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email in te voeren.</w:t>
          </w:r>
        </w:sdtContent>
      </w:sdt>
      <w:r w:rsidRPr="000143E3">
        <w:rPr>
          <w:rStyle w:val="Stijl1"/>
          <w:rFonts w:cs="Arial"/>
          <w:color w:val="FF0000"/>
          <w:lang w:val="nl-NL"/>
        </w:rPr>
        <w:t>*</w:t>
      </w:r>
    </w:p>
    <w:p w14:paraId="6B48830C" w14:textId="77777777" w:rsidR="00541966" w:rsidRDefault="00541966" w:rsidP="00541966">
      <w:pPr>
        <w:rPr>
          <w:b/>
          <w:bCs/>
          <w:sz w:val="22"/>
          <w:szCs w:val="22"/>
        </w:rPr>
      </w:pPr>
    </w:p>
    <w:p w14:paraId="384BFC63" w14:textId="77777777" w:rsidR="008B15B9" w:rsidRDefault="00541966" w:rsidP="0054196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GEGEVENS BEDRIJFSARTS </w:t>
      </w:r>
      <w:r w:rsidR="00877F6D">
        <w:rPr>
          <w:b/>
          <w:bCs/>
          <w:sz w:val="22"/>
          <w:szCs w:val="22"/>
        </w:rPr>
        <w:t>T.</w:t>
      </w:r>
      <w:r>
        <w:rPr>
          <w:b/>
          <w:bCs/>
          <w:sz w:val="22"/>
          <w:szCs w:val="22"/>
        </w:rPr>
        <w:t xml:space="preserve">B.V. RAPPORTAGES </w:t>
      </w:r>
    </w:p>
    <w:p w14:paraId="2074B452" w14:textId="089ADE3A" w:rsidR="00541966" w:rsidRPr="00446527" w:rsidRDefault="00541966" w:rsidP="00541966">
      <w:pPr>
        <w:rPr>
          <w:b/>
          <w:bCs/>
        </w:rPr>
      </w:pPr>
      <w:r w:rsidRPr="00446527">
        <w:rPr>
          <w:b/>
          <w:bCs/>
        </w:rPr>
        <w:t>(indien cli</w:t>
      </w:r>
      <w:r>
        <w:rPr>
          <w:b/>
          <w:bCs/>
        </w:rPr>
        <w:t>ë</w:t>
      </w:r>
      <w:r w:rsidRPr="00446527">
        <w:rPr>
          <w:b/>
          <w:bCs/>
        </w:rPr>
        <w:t>nt in beeld is bij bedrijfsarts)</w:t>
      </w:r>
    </w:p>
    <w:p w14:paraId="38368468" w14:textId="02131F2F" w:rsidR="00541966" w:rsidRPr="0099298F" w:rsidRDefault="00541966" w:rsidP="00541966">
      <w:pPr>
        <w:pStyle w:val="Lijstalinea"/>
        <w:numPr>
          <w:ilvl w:val="0"/>
          <w:numId w:val="2"/>
        </w:numPr>
        <w:rPr>
          <w:rStyle w:val="Stijl1"/>
          <w:rFonts w:cs="Arial"/>
          <w:color w:val="auto"/>
          <w:lang w:val="nl-NL"/>
        </w:rPr>
      </w:pPr>
      <w:r w:rsidRPr="00DE7E61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51153106" wp14:editId="50B1C306">
                <wp:simplePos x="0" y="0"/>
                <wp:positionH relativeFrom="page">
                  <wp:posOffset>847090</wp:posOffset>
                </wp:positionH>
                <wp:positionV relativeFrom="paragraph">
                  <wp:posOffset>15875</wp:posOffset>
                </wp:positionV>
                <wp:extent cx="5819775" cy="0"/>
                <wp:effectExtent l="0" t="0" r="0" b="0"/>
                <wp:wrapTopAndBottom/>
                <wp:docPr id="116" name="Rechte verbindingslijn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81BF4" id="Rechte verbindingslijn 116" o:spid="_x0000_s1026" style="position:absolute;z-index:2516582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7pt,1.25pt" to="524.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" strokeweight="1.44pt">
                <w10:wrap type="topAndBottom" anchorx="page"/>
              </v:line>
            </w:pict>
          </mc:Fallback>
        </mc:AlternateContent>
      </w:r>
      <w:r w:rsidRPr="0078024E">
        <w:rPr>
          <w:rFonts w:ascii="Arial" w:hAnsi="Arial" w:cs="Arial"/>
          <w:lang w:val="nl-NL"/>
        </w:rPr>
        <w:t>Naam:</w:t>
      </w:r>
      <w:r w:rsidRPr="0078024E">
        <w:rPr>
          <w:rFonts w:ascii="Arial" w:hAnsi="Arial" w:cs="Arial"/>
          <w:lang w:val="nl-NL"/>
        </w:rPr>
        <w:tab/>
      </w:r>
      <w:r w:rsidRPr="0078024E">
        <w:rPr>
          <w:rFonts w:ascii="Arial" w:hAnsi="Arial" w:cs="Arial"/>
          <w:lang w:val="nl-NL"/>
        </w:rPr>
        <w:tab/>
      </w:r>
      <w:r w:rsidR="009C3777">
        <w:rPr>
          <w:rFonts w:ascii="Arial" w:hAnsi="Arial" w:cs="Arial"/>
          <w:lang w:val="nl-NL"/>
        </w:rPr>
        <w:tab/>
      </w:r>
      <w:r w:rsidR="009C3777">
        <w:rPr>
          <w:rFonts w:ascii="Arial" w:hAnsi="Arial" w:cs="Arial"/>
          <w:lang w:val="nl-NL"/>
        </w:rPr>
        <w:tab/>
      </w:r>
      <w:r w:rsidRPr="0078024E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1212700335"/>
          <w:placeholder>
            <w:docPart w:val="B278B05EE7534F15970A47CD7144D30E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naam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Pr="000143E3">
        <w:rPr>
          <w:rStyle w:val="Stijl1"/>
          <w:rFonts w:cs="Arial"/>
          <w:color w:val="FF0000"/>
          <w:lang w:val="nl-NL"/>
        </w:rPr>
        <w:t>*</w:t>
      </w:r>
    </w:p>
    <w:p w14:paraId="1E8262B9" w14:textId="495A0049" w:rsidR="00541966" w:rsidRPr="0099298F" w:rsidRDefault="00541966" w:rsidP="00541966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Mobiel</w:t>
      </w:r>
      <w:r w:rsidRPr="00C11501">
        <w:rPr>
          <w:rFonts w:ascii="Arial" w:hAnsi="Arial" w:cs="Arial"/>
          <w:lang w:val="nl-NL"/>
        </w:rPr>
        <w:t>:</w:t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 w:rsidR="009C3777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1522269763"/>
          <w:placeholder>
            <w:docPart w:val="711404AE444E485CA45F6BF37DF408EC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mobiel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</w:p>
    <w:p w14:paraId="0B121DFD" w14:textId="37B10848" w:rsidR="00541966" w:rsidRPr="0078024E" w:rsidRDefault="00541966" w:rsidP="00541966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E-mail</w:t>
      </w:r>
      <w:r w:rsidRPr="00C11501">
        <w:rPr>
          <w:rFonts w:ascii="Arial" w:hAnsi="Arial" w:cs="Arial"/>
          <w:lang w:val="nl-NL"/>
        </w:rPr>
        <w:t>:</w:t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 w:rsidR="009C3777">
        <w:rPr>
          <w:rFonts w:ascii="Arial" w:hAnsi="Arial" w:cs="Arial"/>
          <w:lang w:val="nl-NL"/>
        </w:rPr>
        <w:tab/>
      </w:r>
      <w:r w:rsidR="009C3777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-2092001844"/>
          <w:placeholder>
            <w:docPart w:val="572ECE77F9454230A38C30F78F4F53B1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email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Pr="000143E3">
        <w:rPr>
          <w:rStyle w:val="Stijl1"/>
          <w:rFonts w:cs="Arial"/>
          <w:color w:val="FF0000"/>
          <w:lang w:val="nl-NL"/>
        </w:rPr>
        <w:t>*</w:t>
      </w:r>
    </w:p>
    <w:p w14:paraId="4FE82250" w14:textId="77777777" w:rsidR="002A68CD" w:rsidRDefault="002A68CD" w:rsidP="002A68CD">
      <w:pPr>
        <w:rPr>
          <w:b/>
          <w:bCs/>
          <w:sz w:val="22"/>
          <w:szCs w:val="22"/>
        </w:rPr>
      </w:pPr>
    </w:p>
    <w:p w14:paraId="18795EF8" w14:textId="7A1E1B7D" w:rsidR="002A68CD" w:rsidRPr="00B07023" w:rsidRDefault="002A68CD" w:rsidP="002A68CD">
      <w:pPr>
        <w:pBdr>
          <w:bottom w:val="single" w:sz="12" w:space="1" w:color="auto"/>
        </w:pBdr>
      </w:pPr>
      <w:r>
        <w:rPr>
          <w:b/>
          <w:bCs/>
          <w:sz w:val="22"/>
          <w:szCs w:val="22"/>
        </w:rPr>
        <w:t xml:space="preserve">GEGEVENS </w:t>
      </w:r>
      <w:r w:rsidR="00312861">
        <w:rPr>
          <w:b/>
          <w:bCs/>
          <w:sz w:val="22"/>
          <w:szCs w:val="22"/>
        </w:rPr>
        <w:t>BUDGET</w:t>
      </w:r>
      <w:r w:rsidR="00702BED">
        <w:rPr>
          <w:b/>
          <w:bCs/>
          <w:sz w:val="22"/>
          <w:szCs w:val="22"/>
        </w:rPr>
        <w:t xml:space="preserve"> VERANTWOORDELIJKE</w:t>
      </w:r>
    </w:p>
    <w:p w14:paraId="033D0E5D" w14:textId="32A00094" w:rsidR="002A68CD" w:rsidRPr="00C11501" w:rsidRDefault="002A68CD" w:rsidP="002A68CD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 w:rsidRPr="00C11501">
        <w:rPr>
          <w:rFonts w:ascii="Arial" w:hAnsi="Arial" w:cs="Arial"/>
          <w:lang w:val="nl-NL"/>
        </w:rPr>
        <w:t>Naam:</w:t>
      </w:r>
      <w:r w:rsidR="004449F9">
        <w:rPr>
          <w:rFonts w:ascii="Arial" w:hAnsi="Arial" w:cs="Arial"/>
          <w:lang w:val="nl-NL"/>
        </w:rPr>
        <w:tab/>
      </w:r>
      <w:r w:rsidR="000C3144">
        <w:rPr>
          <w:rFonts w:ascii="Arial" w:hAnsi="Arial" w:cs="Arial"/>
          <w:lang w:val="nl-NL"/>
        </w:rPr>
        <w:tab/>
      </w:r>
      <w:r w:rsidR="009C3777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-873619524"/>
          <w:placeholder>
            <w:docPart w:val="F63208FD24504CC28D2B19E6F136BA6D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naam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Pr="000143E3">
        <w:rPr>
          <w:rStyle w:val="Stijl1"/>
          <w:rFonts w:cs="Arial"/>
          <w:color w:val="FF0000"/>
          <w:lang w:val="nl-NL"/>
        </w:rPr>
        <w:t>*</w:t>
      </w:r>
    </w:p>
    <w:p w14:paraId="77E8B4C3" w14:textId="1CC9D4C7" w:rsidR="002A68CD" w:rsidRPr="00C11501" w:rsidRDefault="002A68CD" w:rsidP="002A68CD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Mobiel</w:t>
      </w:r>
      <w:r w:rsidRPr="00C11501">
        <w:rPr>
          <w:rFonts w:ascii="Arial" w:hAnsi="Arial" w:cs="Arial"/>
          <w:lang w:val="nl-NL"/>
        </w:rPr>
        <w:t>:</w:t>
      </w:r>
      <w:r w:rsidR="004449F9">
        <w:rPr>
          <w:rFonts w:ascii="Arial" w:hAnsi="Arial" w:cs="Arial"/>
          <w:lang w:val="nl-NL"/>
        </w:rPr>
        <w:tab/>
      </w:r>
      <w:r w:rsidR="009C3777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228191393"/>
          <w:placeholder>
            <w:docPart w:val="EE383A261C4F42C2B5B208EBBFE8D84D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mobiel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</w:p>
    <w:p w14:paraId="7E3D1A44" w14:textId="307D7B8F" w:rsidR="002A68CD" w:rsidRPr="002A68CD" w:rsidRDefault="002A68CD" w:rsidP="002A68CD">
      <w:pPr>
        <w:pStyle w:val="Lijstalinea"/>
        <w:numPr>
          <w:ilvl w:val="0"/>
          <w:numId w:val="2"/>
        </w:numPr>
        <w:rPr>
          <w:rStyle w:val="Stijl1"/>
          <w:rFonts w:cs="Arial"/>
          <w:color w:val="auto"/>
          <w:lang w:val="nl-NL"/>
        </w:rPr>
      </w:pPr>
      <w:r>
        <w:rPr>
          <w:rFonts w:ascii="Arial" w:hAnsi="Arial" w:cs="Arial"/>
          <w:lang w:val="nl-NL"/>
        </w:rPr>
        <w:t>E</w:t>
      </w:r>
      <w:r w:rsidR="00311437">
        <w:rPr>
          <w:rFonts w:ascii="Arial" w:hAnsi="Arial" w:cs="Arial"/>
          <w:lang w:val="nl-NL"/>
        </w:rPr>
        <w:t>-</w:t>
      </w:r>
      <w:r>
        <w:rPr>
          <w:rFonts w:ascii="Arial" w:hAnsi="Arial" w:cs="Arial"/>
          <w:lang w:val="nl-NL"/>
        </w:rPr>
        <w:t>mail</w:t>
      </w:r>
      <w:r w:rsidRPr="00C11501">
        <w:rPr>
          <w:rFonts w:ascii="Arial" w:hAnsi="Arial" w:cs="Arial"/>
          <w:lang w:val="nl-NL"/>
        </w:rPr>
        <w:t>:</w:t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 w:rsidR="009C3777">
        <w:rPr>
          <w:rFonts w:ascii="Arial" w:hAnsi="Arial" w:cs="Arial"/>
          <w:lang w:val="nl-NL"/>
        </w:rPr>
        <w:tab/>
      </w:r>
      <w:r w:rsidR="004449F9">
        <w:rPr>
          <w:rFonts w:ascii="Arial" w:hAnsi="Arial" w:cs="Arial"/>
          <w:lang w:val="nl-NL"/>
        </w:rPr>
        <w:tab/>
      </w:r>
      <w:r w:rsidR="000C3144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1247916725"/>
          <w:placeholder>
            <w:docPart w:val="09854EF218CC4F8EB0EBFE2786B4B1BF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email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5156C3" w:rsidRPr="005156C3">
        <w:rPr>
          <w:rStyle w:val="Stijl1"/>
          <w:rFonts w:cs="Arial"/>
          <w:lang w:val="nl-NL"/>
        </w:rPr>
        <w:t xml:space="preserve"> </w:t>
      </w:r>
      <w:r w:rsidR="005156C3" w:rsidRPr="00C11501">
        <w:rPr>
          <w:color w:val="FF0000"/>
          <w:w w:val="105"/>
        </w:rPr>
        <w:t>*</w:t>
      </w:r>
    </w:p>
    <w:p w14:paraId="62AACB39" w14:textId="77777777" w:rsidR="00367C6B" w:rsidRDefault="00367C6B" w:rsidP="00367C6B"/>
    <w:p w14:paraId="693E72C9" w14:textId="5D2DF7CB" w:rsidR="00367C6B" w:rsidRPr="00DE7E61" w:rsidRDefault="00367C6B" w:rsidP="00367C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GEGEVENS </w:t>
      </w:r>
      <w:r w:rsidR="006E6D5E">
        <w:rPr>
          <w:b/>
          <w:bCs/>
          <w:sz w:val="22"/>
          <w:szCs w:val="22"/>
        </w:rPr>
        <w:t>T.B.V.</w:t>
      </w:r>
      <w:r>
        <w:rPr>
          <w:b/>
          <w:bCs/>
          <w:sz w:val="22"/>
          <w:szCs w:val="22"/>
        </w:rPr>
        <w:t xml:space="preserve"> DE FACTURATIE</w:t>
      </w:r>
    </w:p>
    <w:p w14:paraId="1BC6669C" w14:textId="1AF06DCA" w:rsidR="00367C6B" w:rsidRPr="0078024E" w:rsidRDefault="00367C6B" w:rsidP="00367C6B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 w:rsidRPr="00DE7E61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5A346D70" wp14:editId="28574319">
                <wp:simplePos x="0" y="0"/>
                <wp:positionH relativeFrom="page">
                  <wp:posOffset>847090</wp:posOffset>
                </wp:positionH>
                <wp:positionV relativeFrom="paragraph">
                  <wp:posOffset>15875</wp:posOffset>
                </wp:positionV>
                <wp:extent cx="5819775" cy="0"/>
                <wp:effectExtent l="0" t="0" r="0" b="0"/>
                <wp:wrapTopAndBottom/>
                <wp:docPr id="117" name="Rechte verbindingslijn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BFE49" id="Rechte verbindingslijn 117" o:spid="_x0000_s1026" style="position:absolute;z-index:25165824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6.7pt,1.25pt" to="524.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" strokeweight="1.44pt">
                <w10:wrap type="topAndBottom" anchorx="page"/>
              </v:line>
            </w:pict>
          </mc:Fallback>
        </mc:AlternateContent>
      </w:r>
      <w:r w:rsidRPr="0078024E">
        <w:rPr>
          <w:rFonts w:ascii="Arial" w:hAnsi="Arial" w:cs="Arial"/>
          <w:w w:val="105"/>
          <w:lang w:val="nl-NL"/>
        </w:rPr>
        <w:t>N</w:t>
      </w:r>
      <w:r w:rsidRPr="0078024E">
        <w:rPr>
          <w:rFonts w:ascii="Arial" w:hAnsi="Arial" w:cs="Arial"/>
          <w:lang w:val="nl-NL"/>
        </w:rPr>
        <w:t>aam organisatie:</w:t>
      </w:r>
      <w:r w:rsidRPr="0078024E">
        <w:rPr>
          <w:rFonts w:ascii="Arial" w:hAnsi="Arial" w:cs="Arial"/>
          <w:lang w:val="nl-NL"/>
        </w:rPr>
        <w:tab/>
      </w:r>
      <w:r w:rsidRPr="0078024E">
        <w:rPr>
          <w:rFonts w:ascii="Arial" w:hAnsi="Arial" w:cs="Arial"/>
          <w:lang w:val="nl-NL"/>
        </w:rPr>
        <w:tab/>
      </w:r>
      <w:r w:rsidRPr="0078024E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467633689"/>
          <w:placeholder>
            <w:docPart w:val="38877FEBFA214C4E89A94A463A05018A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naam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255B1D21" w14:textId="1847D970" w:rsidR="00367C6B" w:rsidRPr="00C11501" w:rsidRDefault="00367C6B" w:rsidP="00367C6B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Factuuradres</w:t>
      </w:r>
      <w:r w:rsidRPr="00C11501">
        <w:rPr>
          <w:rFonts w:ascii="Arial" w:hAnsi="Arial" w:cs="Arial"/>
          <w:lang w:val="nl-NL"/>
        </w:rPr>
        <w:t>:</w:t>
      </w:r>
      <w:r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805814709"/>
          <w:placeholder>
            <w:docPart w:val="ED038BB5FBE14F94BDA15357F87AC1AE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adres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33794624" w14:textId="663BC37F" w:rsidR="00367C6B" w:rsidRPr="00C11501" w:rsidRDefault="00367C6B" w:rsidP="00367C6B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Postcode</w:t>
      </w:r>
      <w:r w:rsidRPr="00C11501">
        <w:rPr>
          <w:rFonts w:ascii="Arial" w:hAnsi="Arial" w:cs="Arial"/>
          <w:lang w:val="nl-NL"/>
        </w:rPr>
        <w:t>:</w:t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-2130317381"/>
          <w:placeholder>
            <w:docPart w:val="44ECEBED022A47C2B1F58ABAD3F3E9D4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postcode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4E84B409" w14:textId="2D5D58CA" w:rsidR="00367C6B" w:rsidRPr="00EF4696" w:rsidRDefault="00367C6B" w:rsidP="00367C6B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Plaats</w:t>
      </w:r>
      <w:r w:rsidRPr="00C11501">
        <w:rPr>
          <w:rFonts w:ascii="Arial" w:hAnsi="Arial" w:cs="Arial"/>
          <w:lang w:val="nl-NL"/>
        </w:rPr>
        <w:t>:</w:t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r w:rsidRPr="00C1150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775137701"/>
          <w:placeholder>
            <w:docPart w:val="F6C0A4F1CAFD46678D6DC049E5454D25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plaats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53FB98C2" w14:textId="719548DB" w:rsidR="00367C6B" w:rsidRPr="00EF4696" w:rsidRDefault="002A68CD" w:rsidP="00367C6B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</w:t>
      </w:r>
      <w:r w:rsidR="00367C6B">
        <w:rPr>
          <w:rFonts w:ascii="Arial" w:hAnsi="Arial" w:cs="Arial"/>
          <w:lang w:val="nl-NL"/>
        </w:rPr>
        <w:t>nkoopordernummer</w:t>
      </w:r>
      <w:r>
        <w:rPr>
          <w:rFonts w:ascii="Arial" w:hAnsi="Arial" w:cs="Arial"/>
          <w:lang w:val="nl-NL"/>
        </w:rPr>
        <w:t>/kostenplaats</w:t>
      </w:r>
      <w:r w:rsidR="00367C6B">
        <w:rPr>
          <w:rFonts w:ascii="Arial" w:hAnsi="Arial" w:cs="Arial"/>
          <w:lang w:val="nl-NL"/>
        </w:rPr>
        <w:t>:</w:t>
      </w:r>
      <w:r w:rsidR="00367C6B" w:rsidRPr="00C1150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672769940"/>
          <w:placeholder>
            <w:docPart w:val="0FDF6FCAA33C40919702289ACA666516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nummer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76201BFF" w14:textId="5A2CC6E6" w:rsidR="00367C6B" w:rsidRPr="00C11501" w:rsidRDefault="00DB5213" w:rsidP="00367C6B">
      <w:pPr>
        <w:pStyle w:val="Lijstalinea"/>
        <w:numPr>
          <w:ilvl w:val="0"/>
          <w:numId w:val="2"/>
        </w:numPr>
        <w:rPr>
          <w:rFonts w:ascii="Arial" w:hAnsi="Arial" w:cs="Arial"/>
          <w:lang w:val="nl-NL"/>
        </w:rPr>
      </w:pPr>
      <w:r w:rsidRPr="00C61895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EDD6A0B" wp14:editId="1F683E28">
                <wp:simplePos x="0" y="0"/>
                <wp:positionH relativeFrom="margin">
                  <wp:posOffset>-539750</wp:posOffset>
                </wp:positionH>
                <wp:positionV relativeFrom="paragraph">
                  <wp:posOffset>290830</wp:posOffset>
                </wp:positionV>
                <wp:extent cx="6867525" cy="962025"/>
                <wp:effectExtent l="0" t="0" r="28575" b="2857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32226" w14:textId="77777777" w:rsidR="009624FD" w:rsidRPr="005C0B51" w:rsidRDefault="009624FD" w:rsidP="009624FD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C0B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ATTENTIE:</w:t>
                            </w:r>
                          </w:p>
                          <w:p w14:paraId="0C177C30" w14:textId="6821E749" w:rsidR="009624FD" w:rsidRPr="001C156B" w:rsidRDefault="009624FD" w:rsidP="001C156B">
                            <w:r w:rsidRPr="001C156B">
                              <w:t xml:space="preserve">De met een </w:t>
                            </w:r>
                            <w:r w:rsidRPr="001C156B">
                              <w:rPr>
                                <w:color w:val="FF0000"/>
                              </w:rPr>
                              <w:t xml:space="preserve">* </w:t>
                            </w:r>
                            <w:r w:rsidRPr="001C156B">
                              <w:t>gemarkeerde velden hebben wij minimaal nodig om de aanmelding in behandeling te nemen.</w:t>
                            </w:r>
                          </w:p>
                          <w:p w14:paraId="7C03FF39" w14:textId="77777777" w:rsidR="009624FD" w:rsidRPr="001C156B" w:rsidRDefault="009624FD" w:rsidP="001C156B">
                            <w:pPr>
                              <w:spacing w:line="276" w:lineRule="auto"/>
                              <w:rPr>
                                <w:rFonts w:eastAsiaTheme="minorEastAsia"/>
                                <w:noProof/>
                              </w:rPr>
                            </w:pPr>
                            <w:r w:rsidRPr="001C156B">
                              <w:rPr>
                                <w:rFonts w:eastAsiaTheme="minorEastAsia"/>
                                <w:noProof/>
                              </w:rPr>
                              <w:t xml:space="preserve">In verband met de privacywet worden er </w:t>
                            </w:r>
                            <w:r w:rsidRPr="001C156B">
                              <w:rPr>
                                <w:rFonts w:eastAsiaTheme="minorEastAsia"/>
                                <w:noProof/>
                                <w:u w:val="single"/>
                              </w:rPr>
                              <w:t>geen</w:t>
                            </w:r>
                            <w:r w:rsidRPr="001C156B">
                              <w:rPr>
                                <w:rFonts w:eastAsiaTheme="minorEastAsia"/>
                                <w:noProof/>
                              </w:rPr>
                              <w:t xml:space="preserve"> persoonsgegevens verstrekt op de facturen. Derhalve ontvangen wij graag een inkoopordernummer/kostenplaatsnummer. Deze kunt u opvragen bij uw crediteurenadministratie. Zonder dit nummer kunnen wij de aanmelding niet in behandeling nemen.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D6A0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42.5pt;margin-top:22.9pt;width:540.75pt;height:75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">
                <v:textbox>
                  <w:txbxContent>
                    <w:p w14:paraId="07D32226" w14:textId="77777777" w:rsidR="009624FD" w:rsidRPr="005C0B51" w:rsidRDefault="009624FD" w:rsidP="009624FD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5C0B51">
                        <w:rPr>
                          <w:b/>
                          <w:bCs/>
                          <w:sz w:val="22"/>
                          <w:szCs w:val="22"/>
                        </w:rPr>
                        <w:t>ATTENTIE:</w:t>
                      </w:r>
                    </w:p>
                    <w:p w14:paraId="0C177C30" w14:textId="6821E749" w:rsidR="009624FD" w:rsidRPr="001C156B" w:rsidRDefault="009624FD" w:rsidP="001C156B">
                      <w:r w:rsidRPr="001C156B">
                        <w:t xml:space="preserve">De met een </w:t>
                      </w:r>
                      <w:r w:rsidRPr="001C156B">
                        <w:rPr>
                          <w:color w:val="FF0000"/>
                        </w:rPr>
                        <w:t xml:space="preserve">* </w:t>
                      </w:r>
                      <w:r w:rsidRPr="001C156B">
                        <w:t>gemarkeerde velden hebben wij minimaal nodig om de aanmelding in behandeling te nemen.</w:t>
                      </w:r>
                    </w:p>
                    <w:p w14:paraId="7C03FF39" w14:textId="77777777" w:rsidR="009624FD" w:rsidRPr="001C156B" w:rsidRDefault="009624FD" w:rsidP="001C156B">
                      <w:pPr>
                        <w:spacing w:line="276" w:lineRule="auto"/>
                        <w:rPr>
                          <w:rFonts w:eastAsiaTheme="minorEastAsia"/>
                          <w:noProof/>
                        </w:rPr>
                      </w:pPr>
                      <w:r w:rsidRPr="001C156B">
                        <w:rPr>
                          <w:rFonts w:eastAsiaTheme="minorEastAsia"/>
                          <w:noProof/>
                        </w:rPr>
                        <w:t xml:space="preserve">In verband met de privacywet worden er </w:t>
                      </w:r>
                      <w:r w:rsidRPr="001C156B">
                        <w:rPr>
                          <w:rFonts w:eastAsiaTheme="minorEastAsia"/>
                          <w:noProof/>
                          <w:u w:val="single"/>
                        </w:rPr>
                        <w:t>geen</w:t>
                      </w:r>
                      <w:r w:rsidRPr="001C156B">
                        <w:rPr>
                          <w:rFonts w:eastAsiaTheme="minorEastAsia"/>
                          <w:noProof/>
                        </w:rPr>
                        <w:t xml:space="preserve"> persoonsgegevens verstrekt op de facturen. Derhalve ontvangen wij graag een inkoopordernummer/kostenplaatsnummer. Deze kunt u opvragen bij uw crediteurenadministratie. Zonder dit nummer kunnen wij de aanmelding niet in behandeling nemen.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7C6B">
        <w:rPr>
          <w:rFonts w:ascii="Arial" w:hAnsi="Arial" w:cs="Arial"/>
          <w:lang w:val="nl-NL"/>
        </w:rPr>
        <w:t>E</w:t>
      </w:r>
      <w:r w:rsidR="00FE02B7">
        <w:rPr>
          <w:rFonts w:ascii="Arial" w:hAnsi="Arial" w:cs="Arial"/>
          <w:lang w:val="nl-NL"/>
        </w:rPr>
        <w:t>-</w:t>
      </w:r>
      <w:r w:rsidR="00367C6B">
        <w:rPr>
          <w:rFonts w:ascii="Arial" w:hAnsi="Arial" w:cs="Arial"/>
          <w:lang w:val="nl-NL"/>
        </w:rPr>
        <w:t>mail</w:t>
      </w:r>
      <w:r w:rsidR="00FE02B7">
        <w:rPr>
          <w:rFonts w:ascii="Arial" w:hAnsi="Arial" w:cs="Arial"/>
          <w:lang w:val="nl-NL"/>
        </w:rPr>
        <w:t xml:space="preserve"> crediteurenadministratie</w:t>
      </w:r>
      <w:r w:rsidR="00367C6B" w:rsidRPr="00C11501">
        <w:rPr>
          <w:rFonts w:ascii="Arial" w:hAnsi="Arial" w:cs="Arial"/>
          <w:lang w:val="nl-NL"/>
        </w:rPr>
        <w:t>:</w:t>
      </w:r>
      <w:r w:rsidR="00367C6B" w:rsidRPr="00C11501">
        <w:rPr>
          <w:rFonts w:ascii="Arial" w:hAnsi="Arial" w:cs="Arial"/>
          <w:lang w:val="nl-NL"/>
        </w:rPr>
        <w:tab/>
      </w:r>
      <w:sdt>
        <w:sdtPr>
          <w:rPr>
            <w:rStyle w:val="Stijl1"/>
            <w:rFonts w:cs="Arial"/>
          </w:rPr>
          <w:id w:val="1791006623"/>
          <w:placeholder>
            <w:docPart w:val="8D8F612BA29D4D9DA01C7B2B3176B52D"/>
          </w:placeholder>
          <w:showingPlcHdr/>
          <w15:color w:val="E85363"/>
          <w:text/>
        </w:sdtPr>
        <w:sdtEndPr>
          <w:rPr>
            <w:rStyle w:val="Standaardalinea-lettertype"/>
            <w:rFonts w:ascii="Times New Roman" w:hAnsi="Times New Roman"/>
            <w:color w:val="auto"/>
            <w:w w:val="105"/>
            <w:lang w:val="nl-NL"/>
          </w:rPr>
        </w:sdtEndPr>
        <w:sdtContent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 w:rsidR="00982159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email</w:t>
          </w:r>
          <w:r w:rsidR="00982159"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sdtContent>
      </w:sdt>
      <w:r w:rsidR="00982159" w:rsidRPr="000143E3">
        <w:rPr>
          <w:rStyle w:val="Stijl1"/>
          <w:rFonts w:cs="Arial"/>
          <w:color w:val="FF0000"/>
          <w:lang w:val="nl-NL"/>
        </w:rPr>
        <w:t>*</w:t>
      </w:r>
    </w:p>
    <w:p w14:paraId="7E7EA8A3" w14:textId="0FD78598" w:rsidR="005C0B51" w:rsidRPr="001A2EEA" w:rsidRDefault="005C0B51" w:rsidP="005C0B51">
      <w:pPr>
        <w:rPr>
          <w:b/>
          <w:bCs/>
          <w:sz w:val="22"/>
          <w:szCs w:val="22"/>
        </w:rPr>
      </w:pPr>
      <w:r w:rsidRPr="001A2EEA">
        <w:rPr>
          <w:b/>
          <w:bCs/>
          <w:sz w:val="22"/>
          <w:szCs w:val="22"/>
        </w:rPr>
        <w:t xml:space="preserve">**** Gelieve dit formulier volledig ingevuld retourneren </w:t>
      </w:r>
      <w:r>
        <w:rPr>
          <w:b/>
          <w:bCs/>
          <w:sz w:val="22"/>
          <w:szCs w:val="22"/>
        </w:rPr>
        <w:t>aan</w:t>
      </w:r>
      <w:r w:rsidRPr="001A2EEA">
        <w:rPr>
          <w:b/>
          <w:bCs/>
          <w:sz w:val="22"/>
          <w:szCs w:val="22"/>
        </w:rPr>
        <w:t xml:space="preserve"> </w:t>
      </w:r>
      <w:r w:rsidRPr="00F82F6F">
        <w:rPr>
          <w:b/>
          <w:bCs/>
          <w:sz w:val="22"/>
          <w:szCs w:val="22"/>
        </w:rPr>
        <w:t>hulpverlening@arq.org</w:t>
      </w:r>
      <w:r w:rsidRPr="001A2EEA">
        <w:rPr>
          <w:b/>
          <w:bCs/>
          <w:sz w:val="22"/>
          <w:szCs w:val="22"/>
        </w:rPr>
        <w:t xml:space="preserve"> ****</w:t>
      </w:r>
    </w:p>
    <w:sectPr w:rsidR="005C0B51" w:rsidRPr="001A2EEA" w:rsidSect="00D870FF">
      <w:headerReference w:type="default" r:id="rId11"/>
      <w:footerReference w:type="default" r:id="rId12"/>
      <w:headerReference w:type="first" r:id="rId13"/>
      <w:pgSz w:w="11900" w:h="16840" w:code="9"/>
      <w:pgMar w:top="2342" w:right="1418" w:bottom="1814" w:left="1315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39ACC" w14:textId="77777777" w:rsidR="004F7281" w:rsidRDefault="004F7281" w:rsidP="00C01A26">
      <w:r>
        <w:separator/>
      </w:r>
    </w:p>
  </w:endnote>
  <w:endnote w:type="continuationSeparator" w:id="0">
    <w:p w14:paraId="15C422F5" w14:textId="77777777" w:rsidR="004F7281" w:rsidRDefault="004F7281" w:rsidP="00C01A26">
      <w:r>
        <w:continuationSeparator/>
      </w:r>
    </w:p>
  </w:endnote>
  <w:endnote w:type="continuationNotice" w:id="1">
    <w:p w14:paraId="1368FA0C" w14:textId="77777777" w:rsidR="004F7281" w:rsidRDefault="004F728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B8261" w14:textId="7E804232" w:rsidR="003B425A" w:rsidRDefault="003B425A">
    <w:pPr>
      <w:pStyle w:val="Voettekst"/>
    </w:pPr>
    <w:r>
      <w:tab/>
    </w:r>
    <w:r>
      <w:tab/>
      <w:t xml:space="preserve">Versie </w:t>
    </w:r>
    <w:r w:rsidR="00342BB3">
      <w:t>04-2024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17683" w14:textId="77777777" w:rsidR="004F7281" w:rsidRDefault="004F7281" w:rsidP="00C01A26">
      <w:r>
        <w:separator/>
      </w:r>
    </w:p>
  </w:footnote>
  <w:footnote w:type="continuationSeparator" w:id="0">
    <w:p w14:paraId="2C54ABD5" w14:textId="77777777" w:rsidR="004F7281" w:rsidRDefault="004F7281" w:rsidP="00C01A26">
      <w:r>
        <w:continuationSeparator/>
      </w:r>
    </w:p>
  </w:footnote>
  <w:footnote w:type="continuationNotice" w:id="1">
    <w:p w14:paraId="041997FD" w14:textId="77777777" w:rsidR="004F7281" w:rsidRDefault="004F728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13617" w14:textId="49C91C33" w:rsidR="000706BF" w:rsidRPr="004816F4" w:rsidRDefault="007267AD" w:rsidP="00C01A26">
    <w:pPr>
      <w:pStyle w:val="Koptekst"/>
    </w:pPr>
    <w:r w:rsidRPr="00F31F09">
      <w:drawing>
        <wp:anchor distT="0" distB="0" distL="114300" distR="114300" simplePos="0" relativeHeight="251660290" behindDoc="1" locked="0" layoutInCell="1" allowOverlap="1" wp14:anchorId="434BB72E" wp14:editId="526AB621">
          <wp:simplePos x="0" y="0"/>
          <wp:positionH relativeFrom="column">
            <wp:posOffset>2609215</wp:posOffset>
          </wp:positionH>
          <wp:positionV relativeFrom="paragraph">
            <wp:posOffset>-95250</wp:posOffset>
          </wp:positionV>
          <wp:extent cx="3603625" cy="1033145"/>
          <wp:effectExtent l="0" t="0" r="0" b="0"/>
          <wp:wrapNone/>
          <wp:docPr id="1929394084" name="Afbeelding 1" descr="Afbeelding met Lettertype, Graphics, logo,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189318" name="Afbeelding 1" descr="Afbeelding met Lettertype, Graphics, logo,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3625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6BF" w:rsidRPr="004816F4">
      <w:drawing>
        <wp:anchor distT="0" distB="0" distL="114300" distR="114300" simplePos="0" relativeHeight="251658240" behindDoc="1" locked="1" layoutInCell="1" allowOverlap="1" wp14:anchorId="34C19B8C" wp14:editId="02790A7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865" cy="10680065"/>
          <wp:effectExtent l="0" t="0" r="635" b="63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Q2_1019_brief1_ARQ_algemeen_volgve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6740D" w14:textId="1F5F1CAD" w:rsidR="000706BF" w:rsidRDefault="007267AD" w:rsidP="00C01A26">
    <w:pPr>
      <w:pStyle w:val="Koptekst"/>
    </w:pPr>
    <w:r w:rsidRPr="00F31F09">
      <w:drawing>
        <wp:anchor distT="0" distB="0" distL="114300" distR="114300" simplePos="0" relativeHeight="251659266" behindDoc="1" locked="0" layoutInCell="1" allowOverlap="1" wp14:anchorId="1EDBDFF5" wp14:editId="432C3132">
          <wp:simplePos x="0" y="0"/>
          <wp:positionH relativeFrom="column">
            <wp:posOffset>2563495</wp:posOffset>
          </wp:positionH>
          <wp:positionV relativeFrom="paragraph">
            <wp:posOffset>-26670</wp:posOffset>
          </wp:positionV>
          <wp:extent cx="3603625" cy="1033145"/>
          <wp:effectExtent l="0" t="0" r="0" b="0"/>
          <wp:wrapNone/>
          <wp:docPr id="431189318" name="Afbeelding 1" descr="Afbeelding met Lettertype, Graphics, logo,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189318" name="Afbeelding 1" descr="Afbeelding met Lettertype, Graphics, logo,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3625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6BF">
      <mc:AlternateContent>
        <mc:Choice Requires="wps">
          <w:drawing>
            <wp:anchor distT="0" distB="0" distL="114300" distR="114300" simplePos="0" relativeHeight="251658242" behindDoc="0" locked="1" layoutInCell="1" allowOverlap="1" wp14:anchorId="7892A747" wp14:editId="2D28564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2160000" cy="1728000"/>
              <wp:effectExtent l="0" t="0" r="0" b="0"/>
              <wp:wrapTopAndBottom/>
              <wp:docPr id="3" name="Rechthoe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0" cy="172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050782" id="Rechthoek 3" o:spid="_x0000_s1026" style="position:absolute;margin-left:0;margin-top:0;width:170.1pt;height:136.05pt;z-index:25165824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" filled="f" stroked="f" strokeweight="1pt">
              <w10:wrap type="topAndBottom" anchorx="page" anchory="page"/>
              <w10:anchorlock/>
            </v:rect>
          </w:pict>
        </mc:Fallback>
      </mc:AlternateContent>
    </w:r>
    <w:r w:rsidR="000706BF">
      <w:drawing>
        <wp:anchor distT="0" distB="0" distL="114300" distR="114300" simplePos="0" relativeHeight="251658241" behindDoc="1" locked="1" layoutInCell="1" allowOverlap="1" wp14:anchorId="7F8248D7" wp14:editId="41F2F52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865" cy="10680065"/>
          <wp:effectExtent l="0" t="0" r="635" b="63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Q2_1019_brief1_ARQ_algeme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73070D"/>
    <w:multiLevelType w:val="hybridMultilevel"/>
    <w:tmpl w:val="784A254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F46F3F"/>
    <w:multiLevelType w:val="hybridMultilevel"/>
    <w:tmpl w:val="31A2868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1F530A"/>
    <w:multiLevelType w:val="hybridMultilevel"/>
    <w:tmpl w:val="64FED36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7587">
    <w:abstractNumId w:val="2"/>
  </w:num>
  <w:num w:numId="2" w16cid:durableId="2132819916">
    <w:abstractNumId w:val="0"/>
  </w:num>
  <w:num w:numId="3" w16cid:durableId="14422607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CaCcxNqLZA/R5l8yv5K6JYsAVImok8+FdL2W169oHI4A7sTZGQWnn/3jHuX6gzR01kC0XsQ0x5JH5tPMaqukpg==" w:salt="NuikWwYZg9lRRnkWFUTNH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6F7"/>
    <w:rsid w:val="00000C50"/>
    <w:rsid w:val="000066B7"/>
    <w:rsid w:val="00006DE9"/>
    <w:rsid w:val="000143E3"/>
    <w:rsid w:val="00022659"/>
    <w:rsid w:val="0002701C"/>
    <w:rsid w:val="00036F9C"/>
    <w:rsid w:val="000706BF"/>
    <w:rsid w:val="000B0D84"/>
    <w:rsid w:val="000C3144"/>
    <w:rsid w:val="000E2F0E"/>
    <w:rsid w:val="000F22A4"/>
    <w:rsid w:val="00105CDA"/>
    <w:rsid w:val="0012424C"/>
    <w:rsid w:val="00145D32"/>
    <w:rsid w:val="00155687"/>
    <w:rsid w:val="001621D2"/>
    <w:rsid w:val="00186515"/>
    <w:rsid w:val="001A24F3"/>
    <w:rsid w:val="001A2EEA"/>
    <w:rsid w:val="001C156B"/>
    <w:rsid w:val="001D0D14"/>
    <w:rsid w:val="001D1ED3"/>
    <w:rsid w:val="001D35AB"/>
    <w:rsid w:val="001D649C"/>
    <w:rsid w:val="001E0053"/>
    <w:rsid w:val="001E0320"/>
    <w:rsid w:val="001F1D16"/>
    <w:rsid w:val="001F7C57"/>
    <w:rsid w:val="00224F40"/>
    <w:rsid w:val="0023517C"/>
    <w:rsid w:val="0024098C"/>
    <w:rsid w:val="0024309F"/>
    <w:rsid w:val="002552FC"/>
    <w:rsid w:val="00262BE7"/>
    <w:rsid w:val="002632C8"/>
    <w:rsid w:val="00265F16"/>
    <w:rsid w:val="002826F7"/>
    <w:rsid w:val="002A3658"/>
    <w:rsid w:val="002A572D"/>
    <w:rsid w:val="002A68CD"/>
    <w:rsid w:val="002D344A"/>
    <w:rsid w:val="00304E64"/>
    <w:rsid w:val="00310407"/>
    <w:rsid w:val="00311437"/>
    <w:rsid w:val="00312861"/>
    <w:rsid w:val="00342BB3"/>
    <w:rsid w:val="00356319"/>
    <w:rsid w:val="003629F1"/>
    <w:rsid w:val="00367C6B"/>
    <w:rsid w:val="00372714"/>
    <w:rsid w:val="00377F5B"/>
    <w:rsid w:val="0038531A"/>
    <w:rsid w:val="003943AB"/>
    <w:rsid w:val="003A11E5"/>
    <w:rsid w:val="003B425A"/>
    <w:rsid w:val="003C4CA7"/>
    <w:rsid w:val="003C5601"/>
    <w:rsid w:val="003C619C"/>
    <w:rsid w:val="003C6CDF"/>
    <w:rsid w:val="003D6747"/>
    <w:rsid w:val="003E0B48"/>
    <w:rsid w:val="003E49E5"/>
    <w:rsid w:val="003F5F0F"/>
    <w:rsid w:val="00401803"/>
    <w:rsid w:val="004068B1"/>
    <w:rsid w:val="00411B58"/>
    <w:rsid w:val="004167BB"/>
    <w:rsid w:val="00422BAA"/>
    <w:rsid w:val="00437F7B"/>
    <w:rsid w:val="004449F9"/>
    <w:rsid w:val="00446527"/>
    <w:rsid w:val="00450ACC"/>
    <w:rsid w:val="00475EA5"/>
    <w:rsid w:val="0047722F"/>
    <w:rsid w:val="004816F4"/>
    <w:rsid w:val="00491A4B"/>
    <w:rsid w:val="004958C8"/>
    <w:rsid w:val="004971CD"/>
    <w:rsid w:val="004A4F99"/>
    <w:rsid w:val="004B4D3E"/>
    <w:rsid w:val="004B5626"/>
    <w:rsid w:val="004B7AC0"/>
    <w:rsid w:val="004D64AE"/>
    <w:rsid w:val="004E7358"/>
    <w:rsid w:val="004F16DD"/>
    <w:rsid w:val="004F41E0"/>
    <w:rsid w:val="004F56DB"/>
    <w:rsid w:val="004F7281"/>
    <w:rsid w:val="005114DB"/>
    <w:rsid w:val="00512A47"/>
    <w:rsid w:val="005156C3"/>
    <w:rsid w:val="005164CC"/>
    <w:rsid w:val="00520EA4"/>
    <w:rsid w:val="00527D50"/>
    <w:rsid w:val="00541966"/>
    <w:rsid w:val="00545410"/>
    <w:rsid w:val="005527DB"/>
    <w:rsid w:val="00562778"/>
    <w:rsid w:val="005826CD"/>
    <w:rsid w:val="005A5827"/>
    <w:rsid w:val="005B1DD9"/>
    <w:rsid w:val="005B4EE2"/>
    <w:rsid w:val="005C0B51"/>
    <w:rsid w:val="005C366B"/>
    <w:rsid w:val="005C3FB9"/>
    <w:rsid w:val="005C7F4F"/>
    <w:rsid w:val="005D5EED"/>
    <w:rsid w:val="005E7385"/>
    <w:rsid w:val="0060473D"/>
    <w:rsid w:val="006409F9"/>
    <w:rsid w:val="006737C1"/>
    <w:rsid w:val="00675648"/>
    <w:rsid w:val="006A27BB"/>
    <w:rsid w:val="006B17FE"/>
    <w:rsid w:val="006B7992"/>
    <w:rsid w:val="006C3B3D"/>
    <w:rsid w:val="006E3D8C"/>
    <w:rsid w:val="006E6354"/>
    <w:rsid w:val="006E6D5E"/>
    <w:rsid w:val="00702BED"/>
    <w:rsid w:val="0071407E"/>
    <w:rsid w:val="007267AD"/>
    <w:rsid w:val="007474BC"/>
    <w:rsid w:val="00753AD9"/>
    <w:rsid w:val="007A393F"/>
    <w:rsid w:val="007A6D17"/>
    <w:rsid w:val="007B14C0"/>
    <w:rsid w:val="007B6605"/>
    <w:rsid w:val="007C26FA"/>
    <w:rsid w:val="007D49AE"/>
    <w:rsid w:val="007D6807"/>
    <w:rsid w:val="007D700F"/>
    <w:rsid w:val="007E354F"/>
    <w:rsid w:val="007F5C53"/>
    <w:rsid w:val="008155C5"/>
    <w:rsid w:val="00817924"/>
    <w:rsid w:val="008531E0"/>
    <w:rsid w:val="008613A5"/>
    <w:rsid w:val="00870E5E"/>
    <w:rsid w:val="00877F6D"/>
    <w:rsid w:val="00884FE2"/>
    <w:rsid w:val="00886608"/>
    <w:rsid w:val="00886E81"/>
    <w:rsid w:val="008931EB"/>
    <w:rsid w:val="008A7D0D"/>
    <w:rsid w:val="008B15B9"/>
    <w:rsid w:val="00906AC4"/>
    <w:rsid w:val="00917D72"/>
    <w:rsid w:val="00922D06"/>
    <w:rsid w:val="00927361"/>
    <w:rsid w:val="0093159E"/>
    <w:rsid w:val="00944A24"/>
    <w:rsid w:val="009624FD"/>
    <w:rsid w:val="00963DFC"/>
    <w:rsid w:val="009748F6"/>
    <w:rsid w:val="00982159"/>
    <w:rsid w:val="0098516F"/>
    <w:rsid w:val="0099156C"/>
    <w:rsid w:val="0099298F"/>
    <w:rsid w:val="009C3304"/>
    <w:rsid w:val="009C33ED"/>
    <w:rsid w:val="009C3777"/>
    <w:rsid w:val="009E3ACF"/>
    <w:rsid w:val="009F6278"/>
    <w:rsid w:val="00A06050"/>
    <w:rsid w:val="00A266CE"/>
    <w:rsid w:val="00A36F11"/>
    <w:rsid w:val="00A45FF9"/>
    <w:rsid w:val="00A924FD"/>
    <w:rsid w:val="00AB2175"/>
    <w:rsid w:val="00AB55BE"/>
    <w:rsid w:val="00AC0D12"/>
    <w:rsid w:val="00AE27F4"/>
    <w:rsid w:val="00AE628B"/>
    <w:rsid w:val="00AE6CE7"/>
    <w:rsid w:val="00AF00CE"/>
    <w:rsid w:val="00B02F08"/>
    <w:rsid w:val="00B07023"/>
    <w:rsid w:val="00B462A9"/>
    <w:rsid w:val="00B6076E"/>
    <w:rsid w:val="00B6203F"/>
    <w:rsid w:val="00B666E6"/>
    <w:rsid w:val="00B71978"/>
    <w:rsid w:val="00B82A00"/>
    <w:rsid w:val="00B90853"/>
    <w:rsid w:val="00BA0FDF"/>
    <w:rsid w:val="00BB57C5"/>
    <w:rsid w:val="00BC0485"/>
    <w:rsid w:val="00BC244F"/>
    <w:rsid w:val="00BC362C"/>
    <w:rsid w:val="00BD6246"/>
    <w:rsid w:val="00BD639B"/>
    <w:rsid w:val="00BD7E0B"/>
    <w:rsid w:val="00C01A26"/>
    <w:rsid w:val="00C403E5"/>
    <w:rsid w:val="00C469A2"/>
    <w:rsid w:val="00C61895"/>
    <w:rsid w:val="00C721E3"/>
    <w:rsid w:val="00C728F8"/>
    <w:rsid w:val="00CA387F"/>
    <w:rsid w:val="00CD525A"/>
    <w:rsid w:val="00CF3F73"/>
    <w:rsid w:val="00D00B1A"/>
    <w:rsid w:val="00D1113F"/>
    <w:rsid w:val="00D332F4"/>
    <w:rsid w:val="00D42DF8"/>
    <w:rsid w:val="00D501BF"/>
    <w:rsid w:val="00D544B5"/>
    <w:rsid w:val="00D60AFD"/>
    <w:rsid w:val="00D63535"/>
    <w:rsid w:val="00D70CD0"/>
    <w:rsid w:val="00D870FF"/>
    <w:rsid w:val="00DA756D"/>
    <w:rsid w:val="00DB5213"/>
    <w:rsid w:val="00DD63BC"/>
    <w:rsid w:val="00DF0889"/>
    <w:rsid w:val="00E108F0"/>
    <w:rsid w:val="00E22B96"/>
    <w:rsid w:val="00E47A9F"/>
    <w:rsid w:val="00E67C07"/>
    <w:rsid w:val="00E7321A"/>
    <w:rsid w:val="00EE6807"/>
    <w:rsid w:val="00EF15DB"/>
    <w:rsid w:val="00F112B5"/>
    <w:rsid w:val="00F2044E"/>
    <w:rsid w:val="00F20A44"/>
    <w:rsid w:val="00F31F09"/>
    <w:rsid w:val="00F40301"/>
    <w:rsid w:val="00F812CC"/>
    <w:rsid w:val="00F82F6F"/>
    <w:rsid w:val="00F8733A"/>
    <w:rsid w:val="00F87D69"/>
    <w:rsid w:val="00FA092A"/>
    <w:rsid w:val="00FA0F5C"/>
    <w:rsid w:val="00FA6D9E"/>
    <w:rsid w:val="00FB0DCE"/>
    <w:rsid w:val="00FC3BC5"/>
    <w:rsid w:val="00FC554B"/>
    <w:rsid w:val="00FE02B7"/>
    <w:rsid w:val="00FF0694"/>
    <w:rsid w:val="00FF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D3EDD"/>
  <w15:chartTrackingRefBased/>
  <w15:docId w15:val="{41FD8396-0199-40CF-BE83-3891BF63C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A68CD"/>
    <w:pPr>
      <w:spacing w:line="300" w:lineRule="atLeast"/>
    </w:pPr>
    <w:rPr>
      <w:rFonts w:ascii="Arial" w:eastAsia="Times New Roman" w:hAnsi="Arial" w:cs="Arial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0706BF"/>
    <w:pPr>
      <w:spacing w:before="100" w:beforeAutospacing="1" w:after="100" w:afterAutospacing="1"/>
    </w:pPr>
    <w:rPr>
      <w:rFonts w:ascii="Times New Roman" w:hAnsi="Times New Roman"/>
    </w:rPr>
  </w:style>
  <w:style w:type="paragraph" w:styleId="Koptekst">
    <w:name w:val="header"/>
    <w:basedOn w:val="Standaard"/>
    <w:link w:val="KoptekstChar"/>
    <w:uiPriority w:val="99"/>
    <w:unhideWhenUsed/>
    <w:rsid w:val="004816F4"/>
    <w:pPr>
      <w:tabs>
        <w:tab w:val="center" w:pos="4536"/>
        <w:tab w:val="right" w:pos="9072"/>
      </w:tabs>
    </w:pPr>
    <w:rPr>
      <w:noProof/>
    </w:rPr>
  </w:style>
  <w:style w:type="character" w:customStyle="1" w:styleId="KoptekstChar">
    <w:name w:val="Koptekst Char"/>
    <w:basedOn w:val="Standaardalinea-lettertype"/>
    <w:link w:val="Koptekst"/>
    <w:uiPriority w:val="99"/>
    <w:rsid w:val="004816F4"/>
    <w:rPr>
      <w:rFonts w:ascii="ArialMT" w:eastAsia="Times New Roman" w:hAnsi="ArialMT" w:cs="Times New Roman"/>
      <w:noProof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706B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06BF"/>
  </w:style>
  <w:style w:type="paragraph" w:styleId="Lijstalinea">
    <w:name w:val="List Paragraph"/>
    <w:basedOn w:val="Standaard"/>
    <w:uiPriority w:val="1"/>
    <w:qFormat/>
    <w:rsid w:val="00367C6B"/>
    <w:pPr>
      <w:widowControl w:val="0"/>
      <w:autoSpaceDE w:val="0"/>
      <w:autoSpaceDN w:val="0"/>
      <w:spacing w:before="37" w:line="240" w:lineRule="auto"/>
      <w:ind w:left="857" w:hanging="359"/>
    </w:pPr>
    <w:rPr>
      <w:rFonts w:ascii="Times New Roman" w:hAnsi="Times New Roman" w:cs="Times New Roman"/>
      <w:sz w:val="22"/>
      <w:szCs w:val="22"/>
      <w:lang w:val="en-US" w:eastAsia="en-US"/>
    </w:rPr>
  </w:style>
  <w:style w:type="character" w:customStyle="1" w:styleId="Stijl2">
    <w:name w:val="Stijl2"/>
    <w:basedOn w:val="Standaardalinea-lettertype"/>
    <w:uiPriority w:val="1"/>
    <w:rsid w:val="00367C6B"/>
    <w:rPr>
      <w:rFonts w:ascii="Arial" w:hAnsi="Arial"/>
      <w:color w:val="005F73"/>
    </w:rPr>
  </w:style>
  <w:style w:type="character" w:styleId="Tekstvantijdelijkeaanduiding">
    <w:name w:val="Placeholder Text"/>
    <w:basedOn w:val="Standaardalinea-lettertype"/>
    <w:uiPriority w:val="99"/>
    <w:semiHidden/>
    <w:rsid w:val="00512A47"/>
    <w:rPr>
      <w:color w:val="808080"/>
    </w:rPr>
  </w:style>
  <w:style w:type="character" w:customStyle="1" w:styleId="Stijl1">
    <w:name w:val="Stijl1"/>
    <w:basedOn w:val="Standaardalinea-lettertype"/>
    <w:uiPriority w:val="1"/>
    <w:rsid w:val="000143E3"/>
    <w:rPr>
      <w:rFonts w:ascii="Arial" w:hAnsi="Arial"/>
      <w:color w:val="005F73"/>
      <w:sz w:val="22"/>
    </w:rPr>
  </w:style>
  <w:style w:type="character" w:styleId="Hyperlink">
    <w:name w:val="Hyperlink"/>
    <w:basedOn w:val="Standaardalinea-lettertype"/>
    <w:uiPriority w:val="99"/>
    <w:unhideWhenUsed/>
    <w:rsid w:val="001A2EE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A2EEA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1D1ED3"/>
    <w:rPr>
      <w:rFonts w:ascii="Arial" w:eastAsia="Times New Roman" w:hAnsi="Arial" w:cs="Arial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7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4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4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rabbenbos\Downloads\ARQ_Brief_IV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975DFBFB7B54BDF88C2A88203F368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8B4ABF-785C-4E99-A099-0A9B36AD8318}"/>
      </w:docPartPr>
      <w:docPartBody>
        <w:p w:rsidR="00C1277C" w:rsidRDefault="005005B8" w:rsidP="005005B8">
          <w:pPr>
            <w:pStyle w:val="D975DFBFB7B54BDF88C2A88203F36807"/>
          </w:pPr>
          <w:r w:rsidRPr="00CD6D6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839260B25A643478BCEF322290480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B7B58B-900D-406B-8276-64AEDEE97689}"/>
      </w:docPartPr>
      <w:docPartBody>
        <w:p w:rsidR="00A1061C" w:rsidRDefault="00A1061C" w:rsidP="00A1061C">
          <w:pPr>
            <w:pStyle w:val="9839260B25A643478BCEF322290480777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adres in te voeren.</w:t>
          </w:r>
        </w:p>
      </w:docPartBody>
    </w:docPart>
    <w:docPart>
      <w:docPartPr>
        <w:name w:val="09A023A44ADE463483CC92D5A071A9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62EB59-E037-413B-9F54-A75C08F5D6DE}"/>
      </w:docPartPr>
      <w:docPartBody>
        <w:p w:rsidR="00A1061C" w:rsidRDefault="00A1061C" w:rsidP="00A1061C">
          <w:pPr>
            <w:pStyle w:val="09A023A44ADE463483CC92D5A071A9FE7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woonplaats in te voeren.</w:t>
          </w:r>
        </w:p>
      </w:docPartBody>
    </w:docPart>
    <w:docPart>
      <w:docPartPr>
        <w:name w:val="AB40FF91CCEA4B0BAB22E66E5249C7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DE2428-7128-4485-9853-B81BED8EEA6A}"/>
      </w:docPartPr>
      <w:docPartBody>
        <w:p w:rsidR="00A1061C" w:rsidRDefault="00A1061C" w:rsidP="00A1061C">
          <w:pPr>
            <w:pStyle w:val="AB40FF91CCEA4B0BAB22E66E5249C72D7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email in te voeren.</w:t>
          </w:r>
        </w:p>
      </w:docPartBody>
    </w:docPart>
    <w:docPart>
      <w:docPartPr>
        <w:name w:val="C3DC4567A0A14EF2A4F41EDA4AF412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15A403-3A44-4F30-805D-10836F42F71A}"/>
      </w:docPartPr>
      <w:docPartBody>
        <w:p w:rsidR="00A1061C" w:rsidRDefault="00A1061C" w:rsidP="00A1061C">
          <w:pPr>
            <w:pStyle w:val="C3DC4567A0A14EF2A4F41EDA4AF412287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datum in te voeren.</w:t>
          </w:r>
        </w:p>
      </w:docPartBody>
    </w:docPart>
    <w:docPart>
      <w:docPartPr>
        <w:name w:val="B3A4D0C121124E46AC8AEAE556DE90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7153E7-C2AB-417A-8116-B2D7F1DB67BC}"/>
      </w:docPartPr>
      <w:docPartBody>
        <w:p w:rsidR="00A1061C" w:rsidRDefault="00A1061C" w:rsidP="00A1061C">
          <w:pPr>
            <w:pStyle w:val="B3A4D0C121124E46AC8AEAE556DE90107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postcode in te voeren.</w:t>
          </w:r>
        </w:p>
      </w:docPartBody>
    </w:docPart>
    <w:docPart>
      <w:docPartPr>
        <w:name w:val="D56D2F2E31974CE6A5ABC64714C741B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077451-3AE5-4228-B649-490D98B30966}"/>
      </w:docPartPr>
      <w:docPartBody>
        <w:p w:rsidR="00A1061C" w:rsidRDefault="00A1061C" w:rsidP="00A1061C">
          <w:pPr>
            <w:pStyle w:val="D56D2F2E31974CE6A5ABC64714C741B57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mobiel in te voeren.</w:t>
          </w:r>
        </w:p>
      </w:docPartBody>
    </w:docPart>
    <w:docPart>
      <w:docPartPr>
        <w:name w:val="D53F3FD681FB4379AAEF02EA630BAD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43ACFE-AC10-4EA0-90FA-2D2551FBCB2A}"/>
      </w:docPartPr>
      <w:docPartBody>
        <w:p w:rsidR="00A1061C" w:rsidRDefault="00ED490A" w:rsidP="00ED490A">
          <w:pPr>
            <w:pStyle w:val="D53F3FD681FB4379AAEF02EA630BADD1"/>
          </w:pPr>
          <w:r w:rsidRPr="00CD6D6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380B11E25F0416283D630F0F70CE2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9F1666-AE1F-405D-B072-C92E5CEE405F}"/>
      </w:docPartPr>
      <w:docPartBody>
        <w:p w:rsidR="00A1061C" w:rsidRDefault="00A1061C" w:rsidP="00A1061C">
          <w:pPr>
            <w:pStyle w:val="D380B11E25F0416283D630F0F70CE2227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email in te voeren.</w:t>
          </w:r>
        </w:p>
      </w:docPartBody>
    </w:docPart>
    <w:docPart>
      <w:docPartPr>
        <w:name w:val="8669E82EC1E949D78A3FBAFB20750B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E5DD50-1451-423E-8944-39ED89F06928}"/>
      </w:docPartPr>
      <w:docPartBody>
        <w:p w:rsidR="00A1061C" w:rsidRDefault="00ED490A" w:rsidP="00ED490A">
          <w:pPr>
            <w:pStyle w:val="8669E82EC1E949D78A3FBAFB20750B20"/>
          </w:pPr>
          <w:r w:rsidRPr="00CD6D6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37EDBD194674E39BBF054E8CDC1DB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7A8B95-8C05-4E43-93F5-C4554AA35ECA}"/>
      </w:docPartPr>
      <w:docPartBody>
        <w:p w:rsidR="00A1061C" w:rsidRDefault="00A1061C" w:rsidP="00A1061C">
          <w:pPr>
            <w:pStyle w:val="A37EDBD194674E39BBF054E8CDC1DBE07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functie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/afdeling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68A0848EC0E44018BEDBCA1B2D5444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DDC8BD-93E3-45A8-9C85-BD46A30C0C59}"/>
      </w:docPartPr>
      <w:docPartBody>
        <w:p w:rsidR="00A1061C" w:rsidRDefault="00A1061C" w:rsidP="00A1061C">
          <w:pPr>
            <w:pStyle w:val="68A0848EC0E44018BEDBCA1B2D5444596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Klik of tik om mobiel in te voeren.</w:t>
          </w:r>
        </w:p>
      </w:docPartBody>
    </w:docPart>
    <w:docPart>
      <w:docPartPr>
        <w:name w:val="39BCAA1E8D5C45309F010D39C6765C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6BB2C7-A512-40B6-8E85-8EF9347AEB2A}"/>
      </w:docPartPr>
      <w:docPartBody>
        <w:p w:rsidR="00A1061C" w:rsidRDefault="00A1061C" w:rsidP="00A1061C">
          <w:pPr>
            <w:pStyle w:val="39BCAA1E8D5C45309F010D39C6765CF66"/>
          </w:pPr>
          <w:r w:rsidRPr="000143E3">
            <w:rPr>
              <w:rStyle w:val="Tekstvantijdelijkeaanduiding"/>
              <w:rFonts w:eastAsiaTheme="minorHAnsi"/>
              <w:color w:val="005F73"/>
              <w:sz w:val="22"/>
              <w:szCs w:val="22"/>
            </w:rPr>
            <w:t>Klik of tik om datum in te voeren.</w:t>
          </w:r>
        </w:p>
      </w:docPartBody>
    </w:docPart>
    <w:docPart>
      <w:docPartPr>
        <w:name w:val="EA2B0266F03A46B4B855B1AC7308C4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B46E4B-C371-4E6C-AA4A-74D72D9B9129}"/>
      </w:docPartPr>
      <w:docPartBody>
        <w:p w:rsidR="00A1061C" w:rsidRDefault="00ED490A" w:rsidP="00ED490A">
          <w:pPr>
            <w:pStyle w:val="EA2B0266F03A46B4B855B1AC7308C468"/>
          </w:pPr>
          <w:r w:rsidRPr="00CD6D6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250757A8B3849249D140C60BBB54C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ABC844-5322-4134-A7CB-9662BB63282E}"/>
      </w:docPartPr>
      <w:docPartBody>
        <w:p w:rsidR="00A1061C" w:rsidRDefault="00ED490A" w:rsidP="00ED490A">
          <w:pPr>
            <w:pStyle w:val="1250757A8B3849249D140C60BBB54C09"/>
          </w:pPr>
          <w:r w:rsidRPr="00CD6D6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53781D90CEF4E1EAD24CE9DE6ED48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A0F08B-3DC5-48C9-9F52-DFEC7F900A64}"/>
      </w:docPartPr>
      <w:docPartBody>
        <w:p w:rsidR="00A1061C" w:rsidRDefault="00A1061C" w:rsidP="00A1061C">
          <w:pPr>
            <w:pStyle w:val="353781D90CEF4E1EAD24CE9DE6ED48654"/>
          </w:pPr>
          <w:r w:rsidRPr="00982159">
            <w:rPr>
              <w:rStyle w:val="Tekstvantijdelijkeaanduiding"/>
              <w:rFonts w:eastAsiaTheme="minorHAnsi"/>
              <w:color w:val="005F73"/>
              <w:sz w:val="22"/>
              <w:szCs w:val="22"/>
            </w:rPr>
            <w:t>Klik of tik om percentage in te voeren.</w:t>
          </w:r>
        </w:p>
      </w:docPartBody>
    </w:docPart>
    <w:docPart>
      <w:docPartPr>
        <w:name w:val="1D939403D6E9453B9BD119140D5E26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D5B14B-7A32-48EB-A0AF-462534C46112}"/>
      </w:docPartPr>
      <w:docPartBody>
        <w:p w:rsidR="00A1061C" w:rsidRDefault="00ED490A" w:rsidP="00ED490A">
          <w:pPr>
            <w:pStyle w:val="1D939403D6E9453B9BD119140D5E26FB"/>
          </w:pPr>
          <w:r w:rsidRPr="00CD6D6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03D5F4F34E44A0DBC4B6909A52E53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BC38CF-9D1D-4EC0-A46D-439E37E940A5}"/>
      </w:docPartPr>
      <w:docPartBody>
        <w:p w:rsidR="00A1061C" w:rsidRDefault="00A1061C" w:rsidP="00A1061C">
          <w:pPr>
            <w:pStyle w:val="C03D5F4F34E44A0DBC4B6909A52E53414"/>
          </w:pPr>
          <w:r w:rsidRPr="00982159">
            <w:rPr>
              <w:rStyle w:val="Tekstvantijdelijkeaanduiding"/>
              <w:rFonts w:eastAsiaTheme="minorHAnsi"/>
              <w:color w:val="005F73"/>
              <w:sz w:val="22"/>
              <w:szCs w:val="22"/>
            </w:rPr>
            <w:t>Klik of tik om datum in te voeren.</w:t>
          </w:r>
        </w:p>
      </w:docPartBody>
    </w:docPart>
    <w:docPart>
      <w:docPartPr>
        <w:name w:val="4C9FB26E7444411BAD5C0C1640CCD0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2BAB52-7A4E-4E23-BDDF-F7374152AC95}"/>
      </w:docPartPr>
      <w:docPartBody>
        <w:p w:rsidR="00A1061C" w:rsidRDefault="00A1061C" w:rsidP="00A1061C">
          <w:pPr>
            <w:pStyle w:val="4C9FB26E7444411BAD5C0C1640CCD06D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naam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F963E548D3DC48BB8491C1E2863798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1560B9-9968-4019-ADEE-152093FDBECD}"/>
      </w:docPartPr>
      <w:docPartBody>
        <w:p w:rsidR="00A1061C" w:rsidRDefault="00A1061C" w:rsidP="00A1061C">
          <w:pPr>
            <w:pStyle w:val="F963E548D3DC48BB8491C1E28637987F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adres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23F79B9A8CDE4C10A28C20479B80C5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32B8E1-F0AB-49C4-82C6-6CA206D281A8}"/>
      </w:docPartPr>
      <w:docPartBody>
        <w:p w:rsidR="00A1061C" w:rsidRDefault="00A1061C" w:rsidP="00A1061C">
          <w:pPr>
            <w:pStyle w:val="23F79B9A8CDE4C10A28C20479B80C553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postcode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D90EA00FF0094F8F8481EF8B786523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4EF1FD-6568-4AA5-9631-96A811C2BF2C}"/>
      </w:docPartPr>
      <w:docPartBody>
        <w:p w:rsidR="00A1061C" w:rsidRDefault="00A1061C" w:rsidP="00A1061C">
          <w:pPr>
            <w:pStyle w:val="D90EA00FF0094F8F8481EF8B78652362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plaats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0B593D2266E54A7F9183F6C61A2057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67E9B8-CAD0-4F5E-8E1E-B42107B3E7D8}"/>
      </w:docPartPr>
      <w:docPartBody>
        <w:p w:rsidR="00A1061C" w:rsidRDefault="00A1061C" w:rsidP="00A1061C">
          <w:pPr>
            <w:pStyle w:val="0B593D2266E54A7F9183F6C61A2057D4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naam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296D7B3DFEAF4B7E93F61069CBDE7B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33B4EB-DA91-4437-BC85-6A1DA89713B5}"/>
      </w:docPartPr>
      <w:docPartBody>
        <w:p w:rsidR="00A1061C" w:rsidRDefault="00A1061C" w:rsidP="00A1061C">
          <w:pPr>
            <w:pStyle w:val="296D7B3DFEAF4B7E93F61069CBDE7B5A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functie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E3BF0D692A4541D9B1B630BEEEA4EE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761D9C-EEE4-4E12-B8AA-AE0F023F8C3D}"/>
      </w:docPartPr>
      <w:docPartBody>
        <w:p w:rsidR="00A1061C" w:rsidRDefault="00A1061C" w:rsidP="00A1061C">
          <w:pPr>
            <w:pStyle w:val="E3BF0D692A4541D9B1B630BEEEA4EEB9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mobiel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38877FEBFA214C4E89A94A463A0501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B5BDBF-2FAE-48FD-BACE-09312FFA0B6E}"/>
      </w:docPartPr>
      <w:docPartBody>
        <w:p w:rsidR="00A1061C" w:rsidRDefault="00A1061C" w:rsidP="00A1061C">
          <w:pPr>
            <w:pStyle w:val="38877FEBFA214C4E89A94A463A05018A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naam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ED038BB5FBE14F94BDA15357F87AC1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1CA0CA-7818-4060-9CD5-D9C4A89D562B}"/>
      </w:docPartPr>
      <w:docPartBody>
        <w:p w:rsidR="00A1061C" w:rsidRDefault="00A1061C" w:rsidP="00A1061C">
          <w:pPr>
            <w:pStyle w:val="ED038BB5FBE14F94BDA15357F87AC1AE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adres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44ECEBED022A47C2B1F58ABAD3F3E9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40DDBE-40F5-4990-8B8A-7CD58B77B191}"/>
      </w:docPartPr>
      <w:docPartBody>
        <w:p w:rsidR="00A1061C" w:rsidRDefault="00A1061C" w:rsidP="00A1061C">
          <w:pPr>
            <w:pStyle w:val="44ECEBED022A47C2B1F58ABAD3F3E9D4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postcode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F6C0A4F1CAFD46678D6DC049E5454D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3A46D0-E44E-4FB2-BDF0-A81162E93A68}"/>
      </w:docPartPr>
      <w:docPartBody>
        <w:p w:rsidR="00A1061C" w:rsidRDefault="00A1061C" w:rsidP="00A1061C">
          <w:pPr>
            <w:pStyle w:val="F6C0A4F1CAFD46678D6DC049E5454D25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plaats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0FDF6FCAA33C40919702289ACA6665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3EEF15-48E7-4BD6-AD20-612ECFA2AF7C}"/>
      </w:docPartPr>
      <w:docPartBody>
        <w:p w:rsidR="00A1061C" w:rsidRDefault="00A1061C" w:rsidP="00A1061C">
          <w:pPr>
            <w:pStyle w:val="0FDF6FCAA33C40919702289ACA666516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nummer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8D8F612BA29D4D9DA01C7B2B3176B5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890763-F23D-41EB-8639-1D055DE6B2F6}"/>
      </w:docPartPr>
      <w:docPartBody>
        <w:p w:rsidR="00A1061C" w:rsidRDefault="00A1061C" w:rsidP="00A1061C">
          <w:pPr>
            <w:pStyle w:val="8D8F612BA29D4D9DA01C7B2B3176B52D3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>email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  <w:lang w:val="nl-NL"/>
            </w:rPr>
            <w:t xml:space="preserve"> in te voeren.</w:t>
          </w:r>
        </w:p>
      </w:docPartBody>
    </w:docPart>
    <w:docPart>
      <w:docPartPr>
        <w:name w:val="F63208FD24504CC28D2B19E6F136BA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CF528C-8399-4340-B17E-7E71F5241768}"/>
      </w:docPartPr>
      <w:docPartBody>
        <w:p w:rsidR="00B33632" w:rsidRDefault="00FD27C6" w:rsidP="00FD27C6">
          <w:pPr>
            <w:pStyle w:val="F63208FD24504CC28D2B19E6F136BA6D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</w:rPr>
            <w:t>naam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 in te voeren.</w:t>
          </w:r>
        </w:p>
      </w:docPartBody>
    </w:docPart>
    <w:docPart>
      <w:docPartPr>
        <w:name w:val="EE383A261C4F42C2B5B208EBBFE8D8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32F037-C632-4A7F-AD87-46BFDE8E17C0}"/>
      </w:docPartPr>
      <w:docPartBody>
        <w:p w:rsidR="00B33632" w:rsidRDefault="00FD27C6" w:rsidP="00FD27C6">
          <w:pPr>
            <w:pStyle w:val="EE383A261C4F42C2B5B208EBBFE8D84D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</w:rPr>
            <w:t>mobiel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 in te voeren.</w:t>
          </w:r>
        </w:p>
      </w:docPartBody>
    </w:docPart>
    <w:docPart>
      <w:docPartPr>
        <w:name w:val="09854EF218CC4F8EB0EBFE2786B4B1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97A5C6-F5BF-411B-8BC0-797A9AAA59B4}"/>
      </w:docPartPr>
      <w:docPartBody>
        <w:p w:rsidR="00B33632" w:rsidRDefault="00FD27C6" w:rsidP="00FD27C6">
          <w:pPr>
            <w:pStyle w:val="09854EF218CC4F8EB0EBFE2786B4B1BF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</w:rPr>
            <w:t>email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 in te voeren.</w:t>
          </w:r>
        </w:p>
      </w:docPartBody>
    </w:docPart>
    <w:docPart>
      <w:docPartPr>
        <w:name w:val="7E5F3BC91DA94556A7F9A856551B9E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3E2E66-811C-4B04-B27D-14CE1374279F}"/>
      </w:docPartPr>
      <w:docPartBody>
        <w:p w:rsidR="00B33632" w:rsidRDefault="00FD27C6" w:rsidP="00FD27C6">
          <w:pPr>
            <w:pStyle w:val="7E5F3BC91DA94556A7F9A856551B9E11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</w:rPr>
            <w:t>email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 in te voeren.</w:t>
          </w:r>
        </w:p>
      </w:docPartBody>
    </w:docPart>
    <w:docPart>
      <w:docPartPr>
        <w:name w:val="8F9CAACE827A4D9EB69F81C103A024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B587E9-109C-487B-9987-F858365209E2}"/>
      </w:docPartPr>
      <w:docPartBody>
        <w:p w:rsidR="005D4BF5" w:rsidRDefault="00444697" w:rsidP="00444697">
          <w:pPr>
            <w:pStyle w:val="8F9CAACE827A4D9EB69F81C103A02422"/>
          </w:pPr>
          <w:r w:rsidRPr="000143E3">
            <w:rPr>
              <w:rStyle w:val="Tekstvantijdelijkeaanduiding"/>
              <w:rFonts w:eastAsiaTheme="minorHAnsi"/>
              <w:color w:val="005F73"/>
            </w:rPr>
            <w:t>Klik of tik om datum in te voeren.</w:t>
          </w:r>
        </w:p>
      </w:docPartBody>
    </w:docPart>
    <w:docPart>
      <w:docPartPr>
        <w:name w:val="C091C3EBC9724ABF827B5D32D763CD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276EC3-AFD4-47D4-B955-25519E545DEB}"/>
      </w:docPartPr>
      <w:docPartBody>
        <w:p w:rsidR="002C3255" w:rsidRDefault="005D4BF5" w:rsidP="005D4BF5">
          <w:pPr>
            <w:pStyle w:val="C091C3EBC9724ABF827B5D32D763CD2E"/>
          </w:pPr>
          <w:r w:rsidRPr="00CD6D6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278B05EE7534F15970A47CD7144D3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D72460-67F2-43EC-B677-468932E5E1F3}"/>
      </w:docPartPr>
      <w:docPartBody>
        <w:p w:rsidR="00F03F95" w:rsidRDefault="00000000">
          <w:pPr>
            <w:pStyle w:val="B278B05EE7534F15970A47CD7144D30E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</w:rPr>
            <w:t>naam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 in te voeren.</w:t>
          </w:r>
        </w:p>
      </w:docPartBody>
    </w:docPart>
    <w:docPart>
      <w:docPartPr>
        <w:name w:val="711404AE444E485CA45F6BF37DF408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4EAE56-6CC9-4C31-83F3-B221B0C0BFC3}"/>
      </w:docPartPr>
      <w:docPartBody>
        <w:p w:rsidR="00F03F95" w:rsidRDefault="00000000">
          <w:pPr>
            <w:pStyle w:val="711404AE444E485CA45F6BF37DF408EC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</w:rPr>
            <w:t>mobiel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 in te voeren.</w:t>
          </w:r>
        </w:p>
      </w:docPartBody>
    </w:docPart>
    <w:docPart>
      <w:docPartPr>
        <w:name w:val="572ECE77F9454230A38C30F78F4F53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6535BF-D8CB-4114-8725-7019A2DE1A2C}"/>
      </w:docPartPr>
      <w:docPartBody>
        <w:p w:rsidR="00F03F95" w:rsidRDefault="00000000">
          <w:pPr>
            <w:pStyle w:val="572ECE77F9454230A38C30F78F4F53B1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Klik of tik om </w:t>
          </w:r>
          <w:r>
            <w:rPr>
              <w:rStyle w:val="Tekstvantijdelijkeaanduiding"/>
              <w:rFonts w:ascii="Arial" w:eastAsiaTheme="minorHAnsi" w:hAnsi="Arial" w:cs="Arial"/>
              <w:color w:val="005F73"/>
            </w:rPr>
            <w:t>email</w:t>
          </w: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 xml:space="preserve"> in te voeren.</w:t>
          </w:r>
        </w:p>
      </w:docPartBody>
    </w:docPart>
    <w:docPart>
      <w:docPartPr>
        <w:name w:val="5AE5E84D9CD24BF0B184C4BA3A3F3B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3A5481-BF9E-4744-869E-84998D27DBC1}"/>
      </w:docPartPr>
      <w:docPartBody>
        <w:p w:rsidR="008A7979" w:rsidRDefault="00F03F95" w:rsidP="00F03F95">
          <w:pPr>
            <w:pStyle w:val="5AE5E84D9CD24BF0B184C4BA3A3F3BFB"/>
          </w:pPr>
          <w:r w:rsidRPr="000143E3">
            <w:rPr>
              <w:rStyle w:val="Tekstvantijdelijkeaanduiding"/>
              <w:rFonts w:ascii="Arial" w:eastAsiaTheme="minorHAnsi" w:hAnsi="Arial" w:cs="Arial"/>
              <w:color w:val="005F73"/>
            </w:rPr>
            <w:t>Klik of tik om naam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5B8"/>
    <w:rsid w:val="000D6080"/>
    <w:rsid w:val="002C3255"/>
    <w:rsid w:val="00444697"/>
    <w:rsid w:val="0049231B"/>
    <w:rsid w:val="005005B8"/>
    <w:rsid w:val="00537150"/>
    <w:rsid w:val="005D4BF5"/>
    <w:rsid w:val="0071407E"/>
    <w:rsid w:val="007775CD"/>
    <w:rsid w:val="007C5AB0"/>
    <w:rsid w:val="008A7979"/>
    <w:rsid w:val="00A1061C"/>
    <w:rsid w:val="00B33632"/>
    <w:rsid w:val="00C1277C"/>
    <w:rsid w:val="00DC6AFB"/>
    <w:rsid w:val="00DD5432"/>
    <w:rsid w:val="00ED490A"/>
    <w:rsid w:val="00F03F95"/>
    <w:rsid w:val="00F77FCD"/>
    <w:rsid w:val="00FD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F03F95"/>
    <w:rPr>
      <w:color w:val="808080"/>
    </w:rPr>
  </w:style>
  <w:style w:type="paragraph" w:customStyle="1" w:styleId="D975DFBFB7B54BDF88C2A88203F36807">
    <w:name w:val="D975DFBFB7B54BDF88C2A88203F36807"/>
    <w:rsid w:val="005005B8"/>
  </w:style>
  <w:style w:type="paragraph" w:customStyle="1" w:styleId="D53F3FD681FB4379AAEF02EA630BADD1">
    <w:name w:val="D53F3FD681FB4379AAEF02EA630BADD1"/>
    <w:rsid w:val="00ED490A"/>
  </w:style>
  <w:style w:type="paragraph" w:customStyle="1" w:styleId="8669E82EC1E949D78A3FBAFB20750B20">
    <w:name w:val="8669E82EC1E949D78A3FBAFB20750B20"/>
    <w:rsid w:val="00ED490A"/>
  </w:style>
  <w:style w:type="paragraph" w:customStyle="1" w:styleId="EA2B0266F03A46B4B855B1AC7308C468">
    <w:name w:val="EA2B0266F03A46B4B855B1AC7308C468"/>
    <w:rsid w:val="00ED490A"/>
  </w:style>
  <w:style w:type="paragraph" w:customStyle="1" w:styleId="1250757A8B3849249D140C60BBB54C09">
    <w:name w:val="1250757A8B3849249D140C60BBB54C09"/>
    <w:rsid w:val="00ED490A"/>
  </w:style>
  <w:style w:type="paragraph" w:customStyle="1" w:styleId="1D939403D6E9453B9BD119140D5E26FB">
    <w:name w:val="1D939403D6E9453B9BD119140D5E26FB"/>
    <w:rsid w:val="00ED490A"/>
  </w:style>
  <w:style w:type="paragraph" w:customStyle="1" w:styleId="0D5B999D26AB45FF9FC9EC3AB07F03216">
    <w:name w:val="0D5B999D26AB45FF9FC9EC3AB07F03216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9839260B25A643478BCEF322290480777">
    <w:name w:val="9839260B25A643478BCEF322290480777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B3A4D0C121124E46AC8AEAE556DE90107">
    <w:name w:val="B3A4D0C121124E46AC8AEAE556DE90107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09A023A44ADE463483CC92D5A071A9FE7">
    <w:name w:val="09A023A44ADE463483CC92D5A071A9FE7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D56D2F2E31974CE6A5ABC64714C741B57">
    <w:name w:val="D56D2F2E31974CE6A5ABC64714C741B57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68A0848EC0E44018BEDBCA1B2D5444596">
    <w:name w:val="68A0848EC0E44018BEDBCA1B2D5444596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AB40FF91CCEA4B0BAB22E66E5249C72D7">
    <w:name w:val="AB40FF91CCEA4B0BAB22E66E5249C72D7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D380B11E25F0416283D630F0F70CE2227">
    <w:name w:val="D380B11E25F0416283D630F0F70CE2227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C3DC4567A0A14EF2A4F41EDA4AF412287">
    <w:name w:val="C3DC4567A0A14EF2A4F41EDA4AF412287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A37EDBD194674E39BBF054E8CDC1DBE07">
    <w:name w:val="A37EDBD194674E39BBF054E8CDC1DBE07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39BCAA1E8D5C45309F010D39C6765CF66">
    <w:name w:val="39BCAA1E8D5C45309F010D39C6765CF66"/>
    <w:rsid w:val="00A1061C"/>
    <w:pPr>
      <w:spacing w:after="0" w:line="300" w:lineRule="atLeast"/>
    </w:pPr>
    <w:rPr>
      <w:rFonts w:ascii="Arial" w:eastAsia="Times New Roman" w:hAnsi="Arial" w:cs="Arial"/>
      <w:sz w:val="20"/>
      <w:szCs w:val="20"/>
    </w:rPr>
  </w:style>
  <w:style w:type="paragraph" w:customStyle="1" w:styleId="353781D90CEF4E1EAD24CE9DE6ED48654">
    <w:name w:val="353781D90CEF4E1EAD24CE9DE6ED48654"/>
    <w:rsid w:val="00A1061C"/>
    <w:pPr>
      <w:spacing w:after="0" w:line="300" w:lineRule="atLeast"/>
    </w:pPr>
    <w:rPr>
      <w:rFonts w:ascii="Arial" w:eastAsia="Times New Roman" w:hAnsi="Arial" w:cs="Arial"/>
      <w:sz w:val="20"/>
      <w:szCs w:val="20"/>
    </w:rPr>
  </w:style>
  <w:style w:type="paragraph" w:customStyle="1" w:styleId="C03D5F4F34E44A0DBC4B6909A52E53414">
    <w:name w:val="C03D5F4F34E44A0DBC4B6909A52E53414"/>
    <w:rsid w:val="00A1061C"/>
    <w:pPr>
      <w:spacing w:after="0" w:line="300" w:lineRule="atLeast"/>
    </w:pPr>
    <w:rPr>
      <w:rFonts w:ascii="Arial" w:eastAsia="Times New Roman" w:hAnsi="Arial" w:cs="Arial"/>
      <w:sz w:val="20"/>
      <w:szCs w:val="20"/>
    </w:rPr>
  </w:style>
  <w:style w:type="paragraph" w:customStyle="1" w:styleId="4C9FB26E7444411BAD5C0C1640CCD06D3">
    <w:name w:val="4C9FB26E7444411BAD5C0C1640CCD06D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F963E548D3DC48BB8491C1E28637987F3">
    <w:name w:val="F963E548D3DC48BB8491C1E28637987F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23F79B9A8CDE4C10A28C20479B80C5533">
    <w:name w:val="23F79B9A8CDE4C10A28C20479B80C553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D90EA00FF0094F8F8481EF8B786523623">
    <w:name w:val="D90EA00FF0094F8F8481EF8B78652362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0B593D2266E54A7F9183F6C61A2057D43">
    <w:name w:val="0B593D2266E54A7F9183F6C61A2057D4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296D7B3DFEAF4B7E93F61069CBDE7B5A3">
    <w:name w:val="296D7B3DFEAF4B7E93F61069CBDE7B5A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3BF0D692A4541D9B1B630BEEEA4EEB93">
    <w:name w:val="E3BF0D692A4541D9B1B630BEEEA4EEB9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87F2B65CE70F46F399BB1C9524AB0CEA3">
    <w:name w:val="87F2B65CE70F46F399BB1C9524AB0CEA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7B0A4A66B2744ABFB248492F53947CF73">
    <w:name w:val="7B0A4A66B2744ABFB248492F53947CF7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38877FEBFA214C4E89A94A463A05018A3">
    <w:name w:val="38877FEBFA214C4E89A94A463A05018A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D038BB5FBE14F94BDA15357F87AC1AE3">
    <w:name w:val="ED038BB5FBE14F94BDA15357F87AC1AE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44ECEBED022A47C2B1F58ABAD3F3E9D43">
    <w:name w:val="44ECEBED022A47C2B1F58ABAD3F3E9D4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F6C0A4F1CAFD46678D6DC049E5454D253">
    <w:name w:val="F6C0A4F1CAFD46678D6DC049E5454D25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0FDF6FCAA33C40919702289ACA6665163">
    <w:name w:val="0FDF6FCAA33C40919702289ACA666516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8D8F612BA29D4D9DA01C7B2B3176B52D3">
    <w:name w:val="8D8F612BA29D4D9DA01C7B2B3176B52D3"/>
    <w:rsid w:val="00A1061C"/>
    <w:pPr>
      <w:widowControl w:val="0"/>
      <w:autoSpaceDE w:val="0"/>
      <w:autoSpaceDN w:val="0"/>
      <w:spacing w:before="37" w:after="0" w:line="240" w:lineRule="auto"/>
      <w:ind w:left="857" w:hanging="359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02A60329316C46D288F6006EAC795220">
    <w:name w:val="02A60329316C46D288F6006EAC795220"/>
    <w:rsid w:val="00A1061C"/>
  </w:style>
  <w:style w:type="paragraph" w:customStyle="1" w:styleId="F63208FD24504CC28D2B19E6F136BA6D">
    <w:name w:val="F63208FD24504CC28D2B19E6F136BA6D"/>
    <w:rsid w:val="00FD27C6"/>
  </w:style>
  <w:style w:type="paragraph" w:customStyle="1" w:styleId="EE383A261C4F42C2B5B208EBBFE8D84D">
    <w:name w:val="EE383A261C4F42C2B5B208EBBFE8D84D"/>
    <w:rsid w:val="00FD27C6"/>
  </w:style>
  <w:style w:type="paragraph" w:customStyle="1" w:styleId="09854EF218CC4F8EB0EBFE2786B4B1BF">
    <w:name w:val="09854EF218CC4F8EB0EBFE2786B4B1BF"/>
    <w:rsid w:val="00FD27C6"/>
  </w:style>
  <w:style w:type="paragraph" w:customStyle="1" w:styleId="7E5F3BC91DA94556A7F9A856551B9E11">
    <w:name w:val="7E5F3BC91DA94556A7F9A856551B9E11"/>
    <w:rsid w:val="00FD27C6"/>
  </w:style>
  <w:style w:type="paragraph" w:customStyle="1" w:styleId="8F9CAACE827A4D9EB69F81C103A02422">
    <w:name w:val="8F9CAACE827A4D9EB69F81C103A02422"/>
    <w:rsid w:val="00444697"/>
  </w:style>
  <w:style w:type="paragraph" w:customStyle="1" w:styleId="C091C3EBC9724ABF827B5D32D763CD2E">
    <w:name w:val="C091C3EBC9724ABF827B5D32D763CD2E"/>
    <w:rsid w:val="005D4BF5"/>
  </w:style>
  <w:style w:type="paragraph" w:customStyle="1" w:styleId="B278B05EE7534F15970A47CD7144D30E">
    <w:name w:val="B278B05EE7534F15970A47CD7144D30E"/>
  </w:style>
  <w:style w:type="paragraph" w:customStyle="1" w:styleId="711404AE444E485CA45F6BF37DF408EC">
    <w:name w:val="711404AE444E485CA45F6BF37DF408EC"/>
  </w:style>
  <w:style w:type="paragraph" w:customStyle="1" w:styleId="572ECE77F9454230A38C30F78F4F53B1">
    <w:name w:val="572ECE77F9454230A38C30F78F4F53B1"/>
  </w:style>
  <w:style w:type="paragraph" w:customStyle="1" w:styleId="0DA869AAF11A4F89B457F11D07B3C913">
    <w:name w:val="0DA869AAF11A4F89B457F11D07B3C913"/>
    <w:rsid w:val="00F03F95"/>
    <w:rPr>
      <w:kern w:val="2"/>
      <w14:ligatures w14:val="standardContextual"/>
    </w:rPr>
  </w:style>
  <w:style w:type="paragraph" w:customStyle="1" w:styleId="5AE5E84D9CD24BF0B184C4BA3A3F3BFB">
    <w:name w:val="5AE5E84D9CD24BF0B184C4BA3A3F3BFB"/>
    <w:rsid w:val="00F03F95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c6e127-ac3a-4485-bfaf-7654a6338bde" xsi:nil="true"/>
    <lcf76f155ced4ddcb4097134ff3c332f xmlns="e5c057f1-f1aa-4f51-b54a-2a473b4a509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49822A33BF964D8C088A9068BAC23D" ma:contentTypeVersion="20" ma:contentTypeDescription="Een nieuw document maken." ma:contentTypeScope="" ma:versionID="c54f9f4eab660efea370b39f7cdf935b">
  <xsd:schema xmlns:xsd="http://www.w3.org/2001/XMLSchema" xmlns:xs="http://www.w3.org/2001/XMLSchema" xmlns:p="http://schemas.microsoft.com/office/2006/metadata/properties" xmlns:ns2="e5c057f1-f1aa-4f51-b54a-2a473b4a5093" xmlns:ns3="00c6e127-ac3a-4485-bfaf-7654a6338bde" targetNamespace="http://schemas.microsoft.com/office/2006/metadata/properties" ma:root="true" ma:fieldsID="2cfb24dcdafdeda398c6ce07c0dda9b1" ns2:_="" ns3:_="">
    <xsd:import namespace="e5c057f1-f1aa-4f51-b54a-2a473b4a5093"/>
    <xsd:import namespace="00c6e127-ac3a-4485-bfaf-7654a6338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057f1-f1aa-4f51-b54a-2a473b4a50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3f70c69d-6523-4d7c-81ae-babf204e7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6e127-ac3a-4485-bfaf-7654a6338bd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f728a05-4723-48d3-9ab7-7efad080b8d9}" ma:internalName="TaxCatchAll" ma:showField="CatchAllData" ma:web="00c6e127-ac3a-4485-bfaf-7654a6338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80E3F6-34B7-4E32-9793-5D51967950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D31FDE-7306-4DC0-85DD-CF80DD379396}">
  <ds:schemaRefs>
    <ds:schemaRef ds:uri="http://schemas.microsoft.com/office/2006/metadata/properties"/>
    <ds:schemaRef ds:uri="http://schemas.microsoft.com/office/infopath/2007/PartnerControls"/>
    <ds:schemaRef ds:uri="00c6e127-ac3a-4485-bfaf-7654a6338bde"/>
    <ds:schemaRef ds:uri="e5c057f1-f1aa-4f51-b54a-2a473b4a5093"/>
  </ds:schemaRefs>
</ds:datastoreItem>
</file>

<file path=customXml/itemProps3.xml><?xml version="1.0" encoding="utf-8"?>
<ds:datastoreItem xmlns:ds="http://schemas.openxmlformats.org/officeDocument/2006/customXml" ds:itemID="{03ED393F-0090-4B94-A10D-E0AFD887BB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108772-F56D-494D-B600-6FDB57B31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c057f1-f1aa-4f51-b54a-2a473b4a5093"/>
    <ds:schemaRef ds:uri="00c6e127-ac3a-4485-bfaf-7654a6338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ARQ_Brief_IVP</Template>
  <TotalTime>4</TotalTime>
  <Pages>2</Pages>
  <Words>474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HALM ICT-diensten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Krabbenbos</dc:creator>
  <cp:keywords/>
  <dc:description/>
  <cp:lastModifiedBy>Elise Wezenbeek</cp:lastModifiedBy>
  <cp:revision>5</cp:revision>
  <cp:lastPrinted>2019-11-26T21:39:00Z</cp:lastPrinted>
  <dcterms:created xsi:type="dcterms:W3CDTF">2024-06-18T07:38:00Z</dcterms:created>
  <dcterms:modified xsi:type="dcterms:W3CDTF">2024-06-18T07:41:00Z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0x010100CB49822A33BF964D8C088A9068BAC23D</vt:lpwstr>
  </property>
  <property fmtid="{D5CDD505-2E9C-101B-9397-08002B2CF9AE}" pid="3" name="MediaServiceImageTags">
    <vt:lpwstr/>
  </property>
</Properties>
</file>